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64" w:rsidRPr="00F96885" w:rsidRDefault="000966D5" w:rsidP="00D27B6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  <w:r>
        <w:rPr>
          <w:rFonts w:ascii="Goudy Old Style" w:hAnsi="Goudy Old Style"/>
          <w:smallCap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15435" cy="974090"/>
                <wp:effectExtent l="0" t="0" r="0" b="0"/>
                <wp:wrapTopAndBottom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43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B64" w:rsidRPr="002E6F61" w:rsidRDefault="00D27B64" w:rsidP="00D27B64">
                            <w:pPr>
                              <w:jc w:val="center"/>
                              <w:rPr>
                                <w:rFonts w:ascii="Adorable" w:hAnsi="Adorable"/>
                                <w:i/>
                                <w:sz w:val="72"/>
                              </w:rPr>
                            </w:pPr>
                            <w:r w:rsidRPr="002E6F61">
                              <w:rPr>
                                <w:rFonts w:ascii="Adorable" w:hAnsi="Adorable"/>
                                <w:i/>
                                <w:sz w:val="72"/>
                              </w:rPr>
                              <w:t>So You’ll Know</w:t>
                            </w:r>
                          </w:p>
                          <w:p w:rsidR="00D27B64" w:rsidRPr="002C139B" w:rsidRDefault="00D27B64" w:rsidP="00D27B64">
                            <w:pPr>
                              <w:jc w:val="center"/>
                              <w:rPr>
                                <w:rFonts w:ascii="Melbourne" w:hAnsi="Melbourne"/>
                              </w:rPr>
                            </w:pPr>
                            <w:r w:rsidRPr="002C139B">
                              <w:rPr>
                                <w:rFonts w:ascii="Melbourne" w:hAnsi="Melbourne"/>
                              </w:rPr>
                              <w:t>Porterville Seventh</w:t>
                            </w:r>
                            <w:r w:rsidRPr="002C139B">
                              <w:rPr>
                                <w:rFonts w:ascii="Melbourne" w:hAnsi="Melbourne" w:cs="Arial"/>
                              </w:rPr>
                              <w:t>-</w:t>
                            </w:r>
                            <w:r w:rsidRPr="002C139B">
                              <w:rPr>
                                <w:rFonts w:ascii="Melbourne" w:hAnsi="Melbourne"/>
                              </w:rPr>
                              <w:t>day Adventist Church</w:t>
                            </w:r>
                            <w:r>
                              <w:rPr>
                                <w:rFonts w:ascii="Melbourne" w:hAnsi="Melbourne"/>
                              </w:rPr>
                              <w:t xml:space="preserve"> News</w:t>
                            </w:r>
                          </w:p>
                          <w:p w:rsidR="00D27B64" w:rsidRPr="00713162" w:rsidRDefault="00D27B64" w:rsidP="00D27B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6"/>
                              </w:rPr>
                              <w:drawing>
                                <wp:inline distT="0" distB="0" distL="0" distR="0">
                                  <wp:extent cx="4093845" cy="6350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3845" cy="6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0;width:324.05pt;height:7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" stroked="f">
                <v:textbox inset="0,,0,0">
                  <w:txbxContent>
                    <w:p w:rsidR="00D27B64" w:rsidRPr="002E6F61" w:rsidRDefault="00D27B64" w:rsidP="00D27B64">
                      <w:pPr>
                        <w:jc w:val="center"/>
                        <w:rPr>
                          <w:rFonts w:ascii="Adorable" w:hAnsi="Adorable"/>
                          <w:i/>
                          <w:sz w:val="72"/>
                        </w:rPr>
                      </w:pPr>
                      <w:r w:rsidRPr="002E6F61">
                        <w:rPr>
                          <w:rFonts w:ascii="Adorable" w:hAnsi="Adorable"/>
                          <w:i/>
                          <w:sz w:val="72"/>
                        </w:rPr>
                        <w:t>So You’ll Know</w:t>
                      </w:r>
                    </w:p>
                    <w:p w:rsidR="00D27B64" w:rsidRPr="002C139B" w:rsidRDefault="00D27B64" w:rsidP="00D27B64">
                      <w:pPr>
                        <w:jc w:val="center"/>
                        <w:rPr>
                          <w:rFonts w:ascii="Melbourne" w:hAnsi="Melbourne"/>
                        </w:rPr>
                      </w:pPr>
                      <w:r w:rsidRPr="002C139B">
                        <w:rPr>
                          <w:rFonts w:ascii="Melbourne" w:hAnsi="Melbourne"/>
                        </w:rPr>
                        <w:t>Porterville Seventh</w:t>
                      </w:r>
                      <w:r w:rsidRPr="002C139B">
                        <w:rPr>
                          <w:rFonts w:ascii="Melbourne" w:hAnsi="Melbourne" w:cs="Arial"/>
                        </w:rPr>
                        <w:t>-</w:t>
                      </w:r>
                      <w:r w:rsidRPr="002C139B">
                        <w:rPr>
                          <w:rFonts w:ascii="Melbourne" w:hAnsi="Melbourne"/>
                        </w:rPr>
                        <w:t>day Adventist Church</w:t>
                      </w:r>
                      <w:r>
                        <w:rPr>
                          <w:rFonts w:ascii="Melbourne" w:hAnsi="Melbourne"/>
                        </w:rPr>
                        <w:t xml:space="preserve"> News</w:t>
                      </w:r>
                    </w:p>
                    <w:p w:rsidR="00D27B64" w:rsidRPr="00713162" w:rsidRDefault="00D27B64" w:rsidP="00D27B64">
                      <w:pPr>
                        <w:jc w:val="center"/>
                      </w:pPr>
                      <w:r>
                        <w:rPr>
                          <w:noProof/>
                          <w:sz w:val="6"/>
                        </w:rPr>
                        <w:drawing>
                          <wp:inline distT="0" distB="0" distL="0" distR="0">
                            <wp:extent cx="4093845" cy="6350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3845" cy="6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="00BF4186" w:rsidRPr="00C835B7">
        <w:rPr>
          <w:rFonts w:ascii="Goudy Old Style" w:hAnsi="Goudy Old Style"/>
          <w:smallCaps/>
          <w:color w:val="000000"/>
          <w:sz w:val="22"/>
          <w:szCs w:val="22"/>
        </w:rPr>
        <w:t xml:space="preserve">  </w:t>
      </w:r>
      <w:r w:rsidR="000C72A3">
        <w:rPr>
          <w:rFonts w:ascii="Goudy Old Style" w:hAnsi="Goudy Old Style"/>
          <w:b/>
          <w:smallCaps/>
          <w:color w:val="000000"/>
          <w:sz w:val="22"/>
          <w:szCs w:val="22"/>
        </w:rPr>
        <w:t>November 1</w:t>
      </w:r>
      <w:r w:rsidR="009E1F19">
        <w:rPr>
          <w:rFonts w:ascii="Goudy Old Style" w:hAnsi="Goudy Old Style"/>
          <w:b/>
          <w:smallCaps/>
          <w:color w:val="000000"/>
          <w:sz w:val="22"/>
          <w:szCs w:val="22"/>
        </w:rPr>
        <w:t>,</w:t>
      </w:r>
      <w:r w:rsidR="00D27B64" w:rsidRPr="00F96885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 xml:space="preserve"> 20</w:t>
      </w:r>
      <w:r w:rsidR="000C72A3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>20</w:t>
      </w:r>
    </w:p>
    <w:p w:rsidR="001131E8" w:rsidRPr="0036439B" w:rsidRDefault="001131E8" w:rsidP="001131E8">
      <w:pPr>
        <w:tabs>
          <w:tab w:val="right" w:pos="6300"/>
        </w:tabs>
        <w:rPr>
          <w:rFonts w:ascii="Goudy Old Style" w:hAnsi="Goudy Old Style"/>
          <w:b/>
          <w:sz w:val="21"/>
          <w:szCs w:val="21"/>
        </w:rPr>
      </w:pPr>
      <w:r w:rsidRPr="0036439B">
        <w:rPr>
          <w:rFonts w:ascii="Goudy Old Style" w:hAnsi="Goudy Old Style"/>
          <w:b/>
          <w:sz w:val="21"/>
          <w:szCs w:val="21"/>
        </w:rPr>
        <w:t>End of Daylight Saving Time</w:t>
      </w:r>
    </w:p>
    <w:p w:rsidR="001131E8" w:rsidRPr="0036439B" w:rsidRDefault="001131E8" w:rsidP="00332153">
      <w:pPr>
        <w:tabs>
          <w:tab w:val="right" w:pos="6300"/>
        </w:tabs>
        <w:spacing w:after="120"/>
        <w:rPr>
          <w:rFonts w:ascii="Goudy Old Style" w:hAnsi="Goudy Old Style"/>
          <w:sz w:val="21"/>
          <w:szCs w:val="21"/>
        </w:rPr>
      </w:pPr>
      <w:r w:rsidRPr="0036439B">
        <w:rPr>
          <w:rFonts w:ascii="Goudy Old Style" w:hAnsi="Goudy Old Style"/>
          <w:sz w:val="21"/>
          <w:szCs w:val="21"/>
        </w:rPr>
        <w:t>Set your</w:t>
      </w:r>
      <w:r w:rsidR="00B10F82" w:rsidRPr="0036439B">
        <w:rPr>
          <w:rFonts w:ascii="Goudy Old Style" w:hAnsi="Goudy Old Style"/>
          <w:sz w:val="21"/>
          <w:szCs w:val="21"/>
        </w:rPr>
        <w:t xml:space="preserve"> clocks</w:t>
      </w:r>
      <w:r w:rsidRPr="0036439B">
        <w:rPr>
          <w:rFonts w:ascii="Goudy Old Style" w:hAnsi="Goudy Old Style"/>
          <w:sz w:val="21"/>
          <w:szCs w:val="21"/>
        </w:rPr>
        <w:t xml:space="preserve"> back one hour tonight because Daylight Saving Time ends. </w:t>
      </w:r>
    </w:p>
    <w:p w:rsidR="0036439B" w:rsidRPr="0036439B" w:rsidRDefault="0036439B" w:rsidP="0036439B">
      <w:pPr>
        <w:tabs>
          <w:tab w:val="right" w:pos="6300"/>
        </w:tabs>
        <w:rPr>
          <w:rFonts w:ascii="Goudy Old Style" w:hAnsi="Goudy Old Style"/>
          <w:color w:val="000000"/>
          <w:sz w:val="21"/>
          <w:szCs w:val="21"/>
        </w:rPr>
      </w:pPr>
      <w:r w:rsidRPr="0036439B">
        <w:rPr>
          <w:rFonts w:ascii="Goudy Old Style" w:hAnsi="Goudy Old Style"/>
          <w:b/>
          <w:sz w:val="21"/>
          <w:szCs w:val="21"/>
        </w:rPr>
        <w:t>Worship Time Change</w:t>
      </w:r>
      <w:bookmarkStart w:id="0" w:name="_GoBack"/>
      <w:bookmarkEnd w:id="0"/>
    </w:p>
    <w:p w:rsidR="0036439B" w:rsidRPr="0036439B" w:rsidRDefault="0036439B" w:rsidP="0036439B">
      <w:pPr>
        <w:tabs>
          <w:tab w:val="right" w:pos="6300"/>
        </w:tabs>
        <w:spacing w:after="120"/>
        <w:rPr>
          <w:rFonts w:ascii="Goudy Old Style" w:hAnsi="Goudy Old Style"/>
          <w:color w:val="000000"/>
          <w:sz w:val="21"/>
          <w:szCs w:val="21"/>
        </w:rPr>
      </w:pPr>
      <w:r w:rsidRPr="0036439B">
        <w:rPr>
          <w:rFonts w:ascii="Goudy Old Style" w:hAnsi="Goudy Old Style"/>
          <w:color w:val="000000"/>
          <w:sz w:val="21"/>
          <w:szCs w:val="21"/>
        </w:rPr>
        <w:t>Next Sabbath we will begin S</w:t>
      </w:r>
      <w:r w:rsidR="00822151">
        <w:rPr>
          <w:rFonts w:ascii="Goudy Old Style" w:hAnsi="Goudy Old Style"/>
          <w:color w:val="000000"/>
          <w:sz w:val="21"/>
          <w:szCs w:val="21"/>
        </w:rPr>
        <w:t xml:space="preserve">abbath </w:t>
      </w:r>
      <w:r w:rsidRPr="0036439B">
        <w:rPr>
          <w:rFonts w:ascii="Goudy Old Style" w:hAnsi="Goudy Old Style"/>
          <w:color w:val="000000"/>
          <w:sz w:val="21"/>
          <w:szCs w:val="21"/>
        </w:rPr>
        <w:t>S</w:t>
      </w:r>
      <w:r w:rsidR="00822151">
        <w:rPr>
          <w:rFonts w:ascii="Goudy Old Style" w:hAnsi="Goudy Old Style"/>
          <w:color w:val="000000"/>
          <w:sz w:val="21"/>
          <w:szCs w:val="21"/>
        </w:rPr>
        <w:t>chool</w:t>
      </w:r>
      <w:r w:rsidRPr="0036439B">
        <w:rPr>
          <w:rFonts w:ascii="Goudy Old Style" w:hAnsi="Goudy Old Style"/>
          <w:color w:val="000000"/>
          <w:sz w:val="21"/>
          <w:szCs w:val="21"/>
        </w:rPr>
        <w:t xml:space="preserve"> at 9:30 and Morning Worship at 10:30. The weatherman says it will be colder next week so dress in warm clothes. Bring your own blanket. Hats and gloves are OK, too. </w:t>
      </w:r>
      <w:r w:rsidR="00822151">
        <w:rPr>
          <w:rFonts w:ascii="Goudy Old Style" w:hAnsi="Goudy Old Style"/>
          <w:color w:val="000000"/>
          <w:sz w:val="21"/>
          <w:szCs w:val="21"/>
        </w:rPr>
        <w:t>We’ll enjoy our time together.</w:t>
      </w:r>
    </w:p>
    <w:p w:rsidR="00822151" w:rsidRDefault="00822151" w:rsidP="00822151">
      <w:pPr>
        <w:tabs>
          <w:tab w:val="right" w:pos="6300"/>
        </w:tabs>
        <w:rPr>
          <w:rFonts w:ascii="Goudy Old Style" w:hAnsi="Goudy Old Style"/>
          <w:b/>
          <w:sz w:val="21"/>
          <w:szCs w:val="21"/>
        </w:rPr>
      </w:pPr>
      <w:r>
        <w:rPr>
          <w:rFonts w:ascii="Goudy Old Style" w:hAnsi="Goudy Old Style"/>
          <w:b/>
          <w:sz w:val="21"/>
          <w:szCs w:val="21"/>
        </w:rPr>
        <w:t>S</w:t>
      </w:r>
      <w:r w:rsidRPr="00822151">
        <w:rPr>
          <w:rFonts w:ascii="Goudy Old Style" w:hAnsi="Goudy Old Style"/>
          <w:b/>
          <w:sz w:val="21"/>
          <w:szCs w:val="21"/>
        </w:rPr>
        <w:t xml:space="preserve">haring the Bible with </w:t>
      </w:r>
      <w:r>
        <w:rPr>
          <w:rFonts w:ascii="Goudy Old Style" w:hAnsi="Goudy Old Style"/>
          <w:b/>
          <w:sz w:val="21"/>
          <w:szCs w:val="21"/>
        </w:rPr>
        <w:t>O</w:t>
      </w:r>
      <w:r w:rsidRPr="00822151">
        <w:rPr>
          <w:rFonts w:ascii="Goudy Old Style" w:hAnsi="Goudy Old Style"/>
          <w:b/>
          <w:sz w:val="21"/>
          <w:szCs w:val="21"/>
        </w:rPr>
        <w:t>thers Using Stories</w:t>
      </w:r>
    </w:p>
    <w:p w:rsidR="001131E8" w:rsidRPr="0036439B" w:rsidRDefault="001131E8" w:rsidP="00332153">
      <w:pPr>
        <w:tabs>
          <w:tab w:val="right" w:pos="6300"/>
        </w:tabs>
        <w:spacing w:after="120"/>
        <w:rPr>
          <w:rFonts w:ascii="Goudy Old Style" w:hAnsi="Goudy Old Style"/>
          <w:sz w:val="21"/>
          <w:szCs w:val="21"/>
        </w:rPr>
      </w:pPr>
      <w:r w:rsidRPr="0036439B">
        <w:rPr>
          <w:rFonts w:ascii="Goudy Old Style" w:hAnsi="Goudy Old Style"/>
          <w:sz w:val="21"/>
          <w:szCs w:val="21"/>
        </w:rPr>
        <w:t>Pastor Rob is guiding a class in how to lead a Bible study with friends using the stories of the Bible. It’s not too late to join. Come to the church office at 8:30 tomorrow (Sunday) morning. You can still catch up. Several are</w:t>
      </w:r>
      <w:r w:rsidR="00E470C9" w:rsidRPr="0036439B">
        <w:rPr>
          <w:rFonts w:ascii="Goudy Old Style" w:hAnsi="Goudy Old Style"/>
          <w:sz w:val="21"/>
          <w:szCs w:val="21"/>
        </w:rPr>
        <w:t xml:space="preserve"> already</w:t>
      </w:r>
      <w:r w:rsidRPr="0036439B">
        <w:rPr>
          <w:rFonts w:ascii="Goudy Old Style" w:hAnsi="Goudy Old Style"/>
          <w:sz w:val="21"/>
          <w:szCs w:val="21"/>
        </w:rPr>
        <w:t xml:space="preserve"> finding it an enjoyable way to study with friends.</w:t>
      </w:r>
    </w:p>
    <w:p w:rsidR="001131E8" w:rsidRPr="0036439B" w:rsidRDefault="001131E8" w:rsidP="000C72A3">
      <w:pPr>
        <w:tabs>
          <w:tab w:val="right" w:pos="6300"/>
        </w:tabs>
        <w:rPr>
          <w:rFonts w:ascii="Goudy Old Style" w:hAnsi="Goudy Old Style"/>
          <w:b/>
          <w:sz w:val="21"/>
          <w:szCs w:val="21"/>
        </w:rPr>
      </w:pPr>
      <w:r w:rsidRPr="0036439B">
        <w:rPr>
          <w:rFonts w:ascii="Goudy Old Style" w:hAnsi="Goudy Old Style"/>
          <w:b/>
          <w:sz w:val="21"/>
          <w:szCs w:val="21"/>
        </w:rPr>
        <w:t>End-Time Events</w:t>
      </w:r>
    </w:p>
    <w:p w:rsidR="001131E8" w:rsidRPr="0036439B" w:rsidRDefault="001131E8" w:rsidP="00332153">
      <w:pPr>
        <w:tabs>
          <w:tab w:val="right" w:pos="6300"/>
        </w:tabs>
        <w:spacing w:after="120"/>
        <w:rPr>
          <w:rFonts w:ascii="Goudy Old Style" w:hAnsi="Goudy Old Style"/>
          <w:color w:val="000000" w:themeColor="text1"/>
          <w:sz w:val="21"/>
          <w:szCs w:val="21"/>
        </w:rPr>
      </w:pPr>
      <w:r w:rsidRPr="0036439B">
        <w:rPr>
          <w:rFonts w:ascii="Goudy Old Style" w:hAnsi="Goudy Old Style"/>
          <w:color w:val="000000" w:themeColor="text1"/>
          <w:sz w:val="21"/>
          <w:szCs w:val="21"/>
        </w:rPr>
        <w:t>Is the Corona</w:t>
      </w:r>
      <w:r w:rsidR="000966D5" w:rsidRPr="0036439B">
        <w:rPr>
          <w:rFonts w:ascii="Goudy Old Style" w:hAnsi="Goudy Old Style"/>
          <w:color w:val="000000" w:themeColor="text1"/>
          <w:sz w:val="21"/>
          <w:szCs w:val="21"/>
        </w:rPr>
        <w:t>-19 v</w:t>
      </w:r>
      <w:r w:rsidRPr="0036439B">
        <w:rPr>
          <w:rFonts w:ascii="Goudy Old Style" w:hAnsi="Goudy Old Style"/>
          <w:color w:val="000000" w:themeColor="text1"/>
          <w:sz w:val="21"/>
          <w:szCs w:val="21"/>
        </w:rPr>
        <w:t>irus</w:t>
      </w:r>
      <w:r w:rsidR="000966D5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</w:t>
      </w:r>
      <w:proofErr w:type="gramStart"/>
      <w:r w:rsidR="000966D5" w:rsidRPr="0036439B">
        <w:rPr>
          <w:rFonts w:ascii="Goudy Old Style" w:hAnsi="Goudy Old Style"/>
          <w:color w:val="000000" w:themeColor="text1"/>
          <w:sz w:val="21"/>
          <w:szCs w:val="21"/>
        </w:rPr>
        <w:t>plague</w:t>
      </w:r>
      <w:proofErr w:type="gramEnd"/>
      <w:r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a sign of the end? </w:t>
      </w:r>
      <w:r w:rsidR="00822151">
        <w:rPr>
          <w:rFonts w:ascii="Goudy Old Style" w:hAnsi="Goudy Old Style"/>
          <w:color w:val="000000" w:themeColor="text1"/>
          <w:sz w:val="21"/>
          <w:szCs w:val="21"/>
        </w:rPr>
        <w:t xml:space="preserve"> </w:t>
      </w:r>
      <w:proofErr w:type="gramStart"/>
      <w:r w:rsidRPr="0036439B">
        <w:rPr>
          <w:rFonts w:ascii="Goudy Old Style" w:hAnsi="Goudy Old Style"/>
          <w:color w:val="000000" w:themeColor="text1"/>
          <w:sz w:val="21"/>
          <w:szCs w:val="21"/>
        </w:rPr>
        <w:t>Typhoons?</w:t>
      </w:r>
      <w:proofErr w:type="gramEnd"/>
      <w:r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</w:t>
      </w:r>
      <w:r w:rsidR="00822151">
        <w:rPr>
          <w:rFonts w:ascii="Goudy Old Style" w:hAnsi="Goudy Old Style"/>
          <w:color w:val="000000" w:themeColor="text1"/>
          <w:sz w:val="21"/>
          <w:szCs w:val="21"/>
        </w:rPr>
        <w:t xml:space="preserve"> </w:t>
      </w:r>
      <w:proofErr w:type="gramStart"/>
      <w:r w:rsidRPr="0036439B">
        <w:rPr>
          <w:rFonts w:ascii="Goudy Old Style" w:hAnsi="Goudy Old Style"/>
          <w:color w:val="000000" w:themeColor="text1"/>
          <w:sz w:val="21"/>
          <w:szCs w:val="21"/>
        </w:rPr>
        <w:t>Hurricanes?</w:t>
      </w:r>
      <w:proofErr w:type="gramEnd"/>
      <w:r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</w:t>
      </w:r>
      <w:proofErr w:type="gramStart"/>
      <w:r w:rsidR="00610CBA" w:rsidRPr="0036439B">
        <w:rPr>
          <w:rFonts w:ascii="Goudy Old Style" w:hAnsi="Goudy Old Style"/>
          <w:color w:val="000000" w:themeColor="text1"/>
          <w:sz w:val="21"/>
          <w:szCs w:val="21"/>
        </w:rPr>
        <w:t>Wild Fires?</w:t>
      </w:r>
      <w:proofErr w:type="gramEnd"/>
      <w:r w:rsidR="00610CBA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The CCC End-Time Events Seminar ends tonight at 7:00pm with </w:t>
      </w:r>
      <w:r w:rsidR="00610CBA" w:rsidRPr="0036439B">
        <w:rPr>
          <w:rFonts w:ascii="Goudy Old Style" w:hAnsi="Goudy Old Style"/>
          <w:b/>
          <w:color w:val="000000" w:themeColor="text1"/>
          <w:sz w:val="21"/>
          <w:szCs w:val="21"/>
        </w:rPr>
        <w:t xml:space="preserve">Jon </w:t>
      </w:r>
      <w:proofErr w:type="spellStart"/>
      <w:r w:rsidR="00610CBA" w:rsidRPr="0036439B">
        <w:rPr>
          <w:rFonts w:ascii="Goudy Old Style" w:hAnsi="Goudy Old Style"/>
          <w:b/>
          <w:color w:val="000000" w:themeColor="text1"/>
          <w:sz w:val="21"/>
          <w:szCs w:val="21"/>
        </w:rPr>
        <w:t>Paulien</w:t>
      </w:r>
      <w:proofErr w:type="spellEnd"/>
      <w:r w:rsidR="00610CBA" w:rsidRPr="0036439B">
        <w:rPr>
          <w:rFonts w:ascii="Goudy Old Style" w:hAnsi="Goudy Old Style"/>
          <w:b/>
          <w:color w:val="000000" w:themeColor="text1"/>
          <w:sz w:val="21"/>
          <w:szCs w:val="21"/>
        </w:rPr>
        <w:t>, “The Coming Sunday Law Dilemma.”</w:t>
      </w:r>
      <w:r w:rsidR="00610CBA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If you missed any you can find it on </w:t>
      </w:r>
      <w:hyperlink r:id="rId9" w:history="1">
        <w:r w:rsidR="000966D5" w:rsidRPr="0036439B">
          <w:rPr>
            <w:rStyle w:val="Hyperlink"/>
            <w:rFonts w:ascii="Goudy Old Style" w:hAnsi="Goudy Old Style"/>
            <w:color w:val="000000" w:themeColor="text1"/>
            <w:sz w:val="21"/>
            <w:szCs w:val="21"/>
          </w:rPr>
          <w:t>youtube.com/</w:t>
        </w:r>
        <w:proofErr w:type="spellStart"/>
        <w:r w:rsidR="000966D5" w:rsidRPr="0036439B">
          <w:rPr>
            <w:rStyle w:val="Hyperlink"/>
            <w:rFonts w:ascii="Goudy Old Style" w:hAnsi="Goudy Old Style"/>
            <w:color w:val="000000" w:themeColor="text1"/>
            <w:sz w:val="21"/>
            <w:szCs w:val="21"/>
          </w:rPr>
          <w:t>cccsda</w:t>
        </w:r>
        <w:proofErr w:type="spellEnd"/>
      </w:hyperlink>
      <w:r w:rsidR="00610CBA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or </w:t>
      </w:r>
      <w:hyperlink r:id="rId10" w:history="1">
        <w:r w:rsidR="00610CBA" w:rsidRPr="0036439B">
          <w:rPr>
            <w:rStyle w:val="Hyperlink"/>
            <w:rFonts w:ascii="Goudy Old Style" w:hAnsi="Goudy Old Style"/>
            <w:color w:val="000000" w:themeColor="text1"/>
            <w:sz w:val="21"/>
            <w:szCs w:val="21"/>
          </w:rPr>
          <w:t>facebook.com/</w:t>
        </w:r>
        <w:proofErr w:type="spellStart"/>
        <w:r w:rsidR="00610CBA" w:rsidRPr="0036439B">
          <w:rPr>
            <w:rStyle w:val="Hyperlink"/>
            <w:rFonts w:ascii="Goudy Old Style" w:hAnsi="Goudy Old Style"/>
            <w:color w:val="000000" w:themeColor="text1"/>
            <w:sz w:val="21"/>
            <w:szCs w:val="21"/>
          </w:rPr>
          <w:t>cccsda</w:t>
        </w:r>
        <w:proofErr w:type="spellEnd"/>
      </w:hyperlink>
      <w:r w:rsidR="00610CBA" w:rsidRPr="0036439B">
        <w:rPr>
          <w:rFonts w:ascii="Goudy Old Style" w:hAnsi="Goudy Old Style"/>
          <w:color w:val="000000" w:themeColor="text1"/>
          <w:sz w:val="21"/>
          <w:szCs w:val="21"/>
        </w:rPr>
        <w:t>. All presentations are still available to watch. Some presenters have a heav</w:t>
      </w:r>
      <w:r w:rsidR="000966D5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y accent but listen </w:t>
      </w:r>
      <w:r w:rsidR="00B10F82" w:rsidRPr="0036439B">
        <w:rPr>
          <w:rFonts w:ascii="Goudy Old Style" w:hAnsi="Goudy Old Style"/>
          <w:color w:val="000000" w:themeColor="text1"/>
          <w:sz w:val="21"/>
          <w:szCs w:val="21"/>
        </w:rPr>
        <w:t>carefully</w:t>
      </w:r>
      <w:r w:rsidR="000966D5" w:rsidRPr="0036439B">
        <w:rPr>
          <w:rFonts w:ascii="Goudy Old Style" w:hAnsi="Goudy Old Style"/>
          <w:color w:val="000000" w:themeColor="text1"/>
          <w:sz w:val="21"/>
          <w:szCs w:val="21"/>
        </w:rPr>
        <w:t>—it will be worth it</w:t>
      </w:r>
      <w:r w:rsidR="00610CBA" w:rsidRPr="0036439B">
        <w:rPr>
          <w:rFonts w:ascii="Goudy Old Style" w:hAnsi="Goudy Old Style"/>
          <w:color w:val="000000" w:themeColor="text1"/>
          <w:sz w:val="21"/>
          <w:szCs w:val="21"/>
        </w:rPr>
        <w:t>.</w:t>
      </w:r>
      <w:r w:rsidR="000C72A3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Before watching tonight</w:t>
      </w:r>
      <w:r w:rsidR="000966D5" w:rsidRPr="0036439B">
        <w:rPr>
          <w:rFonts w:ascii="Goudy Old Style" w:hAnsi="Goudy Old Style"/>
          <w:color w:val="000000" w:themeColor="text1"/>
          <w:sz w:val="21"/>
          <w:szCs w:val="21"/>
        </w:rPr>
        <w:t>’</w:t>
      </w:r>
      <w:r w:rsidR="000C72A3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s lecture, you may want to watch Jon </w:t>
      </w:r>
      <w:proofErr w:type="spellStart"/>
      <w:r w:rsidR="000C72A3" w:rsidRPr="0036439B">
        <w:rPr>
          <w:rFonts w:ascii="Goudy Old Style" w:hAnsi="Goudy Old Style"/>
          <w:color w:val="000000" w:themeColor="text1"/>
          <w:sz w:val="21"/>
          <w:szCs w:val="21"/>
        </w:rPr>
        <w:t>Paulien’s</w:t>
      </w:r>
      <w:proofErr w:type="spellEnd"/>
      <w:r w:rsidR="000966D5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Friday night and</w:t>
      </w:r>
      <w:r w:rsidR="000C72A3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</w:t>
      </w:r>
      <w:r w:rsidR="000966D5" w:rsidRPr="0036439B">
        <w:rPr>
          <w:rFonts w:ascii="Goudy Old Style" w:hAnsi="Goudy Old Style"/>
          <w:color w:val="000000" w:themeColor="text1"/>
          <w:sz w:val="21"/>
          <w:szCs w:val="21"/>
        </w:rPr>
        <w:t>today’s 11am presentations—if you haven’t already. That will give you background for tonight’s study.</w:t>
      </w:r>
    </w:p>
    <w:p w:rsidR="00610CBA" w:rsidRPr="0036439B" w:rsidRDefault="00610CBA" w:rsidP="000C72A3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1"/>
          <w:szCs w:val="21"/>
        </w:rPr>
      </w:pPr>
      <w:r w:rsidRPr="0036439B">
        <w:rPr>
          <w:rFonts w:ascii="Goudy Old Style" w:hAnsi="Goudy Old Style"/>
          <w:b/>
          <w:color w:val="000000" w:themeColor="text1"/>
          <w:sz w:val="21"/>
          <w:szCs w:val="21"/>
        </w:rPr>
        <w:t>Revelation Now</w:t>
      </w:r>
    </w:p>
    <w:p w:rsidR="00610CBA" w:rsidRPr="0036439B" w:rsidRDefault="00610CBA" w:rsidP="00332153">
      <w:pPr>
        <w:tabs>
          <w:tab w:val="right" w:pos="6300"/>
        </w:tabs>
        <w:spacing w:after="120"/>
        <w:rPr>
          <w:rFonts w:ascii="Goudy Old Style" w:hAnsi="Goudy Old Style"/>
          <w:color w:val="000000" w:themeColor="text1"/>
          <w:sz w:val="21"/>
          <w:szCs w:val="21"/>
        </w:rPr>
      </w:pPr>
      <w:r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Amazing Facts is presenting </w:t>
      </w:r>
      <w:r w:rsidR="000C72A3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“Revelation Now” seminar nightly (except Friday) at 7:00pm at </w:t>
      </w:r>
      <w:hyperlink r:id="rId11" w:history="1">
        <w:r w:rsidR="000C72A3" w:rsidRPr="0036439B">
          <w:rPr>
            <w:rStyle w:val="Hyperlink"/>
            <w:rFonts w:ascii="Goudy Old Style" w:hAnsi="Goudy Old Style"/>
            <w:color w:val="000000" w:themeColor="text1"/>
            <w:sz w:val="21"/>
            <w:szCs w:val="21"/>
          </w:rPr>
          <w:t>https://www.amazingfacts.org</w:t>
        </w:r>
      </w:hyperlink>
      <w:r w:rsidR="00E470C9"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</w:t>
      </w:r>
    </w:p>
    <w:p w:rsidR="00D61BF6" w:rsidRPr="0036439B" w:rsidRDefault="00D61BF6" w:rsidP="00D61BF6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1"/>
          <w:szCs w:val="21"/>
        </w:rPr>
      </w:pPr>
      <w:r w:rsidRPr="0036439B">
        <w:rPr>
          <w:rFonts w:ascii="Goudy Old Style" w:hAnsi="Goudy Old Style"/>
          <w:b/>
          <w:color w:val="000000" w:themeColor="text1"/>
          <w:sz w:val="21"/>
          <w:szCs w:val="21"/>
        </w:rPr>
        <w:t>Wednesday Night Prayer and Bible Study</w:t>
      </w:r>
    </w:p>
    <w:p w:rsidR="00D61BF6" w:rsidRPr="0036439B" w:rsidRDefault="00D61BF6" w:rsidP="00D61BF6">
      <w:pPr>
        <w:tabs>
          <w:tab w:val="right" w:pos="6300"/>
        </w:tabs>
        <w:spacing w:after="120"/>
        <w:rPr>
          <w:rFonts w:ascii="Goudy Old Style" w:hAnsi="Goudy Old Style"/>
          <w:sz w:val="21"/>
          <w:szCs w:val="21"/>
        </w:rPr>
      </w:pPr>
      <w:r w:rsidRPr="0036439B">
        <w:rPr>
          <w:rFonts w:ascii="Goudy Old Style" w:hAnsi="Goudy Old Style"/>
          <w:sz w:val="21"/>
          <w:szCs w:val="21"/>
        </w:rPr>
        <w:t xml:space="preserve">Join us by phone as we pray for common needs and study the Bible together. Pastor Rob is leading us </w:t>
      </w:r>
      <w:r w:rsidR="00E470C9" w:rsidRPr="0036439B">
        <w:rPr>
          <w:rFonts w:ascii="Goudy Old Style" w:hAnsi="Goudy Old Style"/>
          <w:sz w:val="21"/>
          <w:szCs w:val="21"/>
        </w:rPr>
        <w:t>with</w:t>
      </w:r>
      <w:r w:rsidRPr="0036439B">
        <w:rPr>
          <w:rFonts w:ascii="Goudy Old Style" w:hAnsi="Goudy Old Style"/>
          <w:sz w:val="21"/>
          <w:szCs w:val="21"/>
        </w:rPr>
        <w:t xml:space="preserve"> themes in Revelation. At 7pm dial 390-5054. When asked enter your PIN: 425067#, Then your ID: 1#, </w:t>
      </w:r>
      <w:proofErr w:type="gramStart"/>
      <w:r w:rsidRPr="0036439B">
        <w:rPr>
          <w:rFonts w:ascii="Goudy Old Style" w:hAnsi="Goudy Old Style"/>
          <w:sz w:val="21"/>
          <w:szCs w:val="21"/>
        </w:rPr>
        <w:t>Then</w:t>
      </w:r>
      <w:proofErr w:type="gramEnd"/>
      <w:r w:rsidRPr="0036439B">
        <w:rPr>
          <w:rFonts w:ascii="Goudy Old Style" w:hAnsi="Goudy Old Style"/>
          <w:sz w:val="21"/>
          <w:szCs w:val="21"/>
        </w:rPr>
        <w:t xml:space="preserve"> your name and #. You are ready to join the discussion or just listen.</w:t>
      </w:r>
    </w:p>
    <w:p w:rsidR="000C72A3" w:rsidRPr="0036439B" w:rsidRDefault="000C72A3" w:rsidP="000C72A3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1"/>
          <w:szCs w:val="21"/>
        </w:rPr>
      </w:pPr>
      <w:r w:rsidRPr="0036439B">
        <w:rPr>
          <w:rFonts w:ascii="Goudy Old Style" w:hAnsi="Goudy Old Style"/>
          <w:b/>
          <w:color w:val="000000" w:themeColor="text1"/>
          <w:sz w:val="21"/>
          <w:szCs w:val="21"/>
        </w:rPr>
        <w:t>News Sheet</w:t>
      </w:r>
    </w:p>
    <w:p w:rsidR="0036439B" w:rsidRPr="00822151" w:rsidRDefault="000C72A3" w:rsidP="00822151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We are reviving this </w:t>
      </w:r>
      <w:r w:rsidRPr="00822151">
        <w:rPr>
          <w:rFonts w:ascii="Goudy Old Style" w:hAnsi="Goudy Old Style"/>
          <w:b/>
          <w:color w:val="000000" w:themeColor="text1"/>
          <w:sz w:val="21"/>
          <w:szCs w:val="21"/>
        </w:rPr>
        <w:t xml:space="preserve">“So You’ll Know” </w:t>
      </w:r>
      <w:r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communication for the benefit of our members and friends. </w:t>
      </w:r>
      <w:proofErr w:type="gramStart"/>
      <w:r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To include your announcements call or email Doug at 310-7604 or </w:t>
      </w:r>
      <w:hyperlink r:id="rId12" w:history="1">
        <w:r w:rsidRPr="0036439B">
          <w:rPr>
            <w:rStyle w:val="Hyperlink"/>
            <w:rFonts w:ascii="Goudy Old Style" w:hAnsi="Goudy Old Style"/>
            <w:color w:val="000000" w:themeColor="text1"/>
            <w:sz w:val="21"/>
            <w:szCs w:val="21"/>
          </w:rPr>
          <w:t>doug@dmots.com</w:t>
        </w:r>
      </w:hyperlink>
      <w:r w:rsidRPr="0036439B">
        <w:rPr>
          <w:rFonts w:ascii="Goudy Old Style" w:hAnsi="Goudy Old Style"/>
          <w:color w:val="000000" w:themeColor="text1"/>
          <w:sz w:val="21"/>
          <w:szCs w:val="21"/>
        </w:rPr>
        <w:t xml:space="preserve"> by Wednesday each </w:t>
      </w:r>
      <w:r w:rsidRPr="0036439B">
        <w:rPr>
          <w:rFonts w:ascii="Goudy Old Style" w:hAnsi="Goudy Old Style"/>
          <w:sz w:val="21"/>
          <w:szCs w:val="21"/>
        </w:rPr>
        <w:t>week.</w:t>
      </w:r>
      <w:proofErr w:type="gramEnd"/>
      <w:r>
        <w:rPr>
          <w:rFonts w:ascii="Goudy Old Style" w:hAnsi="Goudy Old Style"/>
          <w:color w:val="000000"/>
          <w:sz w:val="21"/>
          <w:szCs w:val="21"/>
        </w:rPr>
        <w:br w:type="column"/>
      </w:r>
      <w:r w:rsidR="0036439B">
        <w:rPr>
          <w:rFonts w:ascii="Goudy Old Style" w:hAnsi="Goudy Old Style"/>
          <w:color w:val="000000"/>
          <w:sz w:val="21"/>
          <w:szCs w:val="21"/>
        </w:rPr>
        <w:lastRenderedPageBreak/>
        <w:t xml:space="preserve"> </w:t>
      </w:r>
    </w:p>
    <w:p w:rsidR="0036439B" w:rsidRDefault="0036439B" w:rsidP="00E45D24">
      <w:pPr>
        <w:tabs>
          <w:tab w:val="right" w:pos="6300"/>
        </w:tabs>
        <w:spacing w:after="120"/>
        <w:rPr>
          <w:rFonts w:ascii="Goudy Old Style" w:hAnsi="Goudy Old Style"/>
          <w:color w:val="000000"/>
          <w:sz w:val="21"/>
          <w:szCs w:val="21"/>
        </w:rPr>
      </w:pPr>
    </w:p>
    <w:p w:rsidR="0036439B" w:rsidRPr="00F474AD" w:rsidRDefault="0036439B" w:rsidP="00E45D24">
      <w:pPr>
        <w:tabs>
          <w:tab w:val="right" w:pos="6300"/>
        </w:tabs>
        <w:spacing w:after="120"/>
        <w:rPr>
          <w:rFonts w:ascii="Goudy Old Style" w:hAnsi="Goudy Old Style"/>
          <w:color w:val="000000"/>
          <w:sz w:val="21"/>
          <w:szCs w:val="21"/>
        </w:rPr>
      </w:pPr>
    </w:p>
    <w:sectPr w:rsidR="0036439B" w:rsidRPr="00F474AD" w:rsidSect="005A66C1">
      <w:pgSz w:w="15840" w:h="12240" w:orient="landscape" w:code="1"/>
      <w:pgMar w:top="576" w:right="720" w:bottom="576" w:left="72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630" w:rsidRDefault="00427630">
      <w:r>
        <w:separator/>
      </w:r>
    </w:p>
  </w:endnote>
  <w:endnote w:type="continuationSeparator" w:id="0">
    <w:p w:rsidR="00427630" w:rsidRDefault="0042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AA27BB-E87A-4C74-81E8-0A68168D6498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2" w:fontKey="{A1229ECE-5FDB-4A91-BD9B-975EAACC3C90}"/>
    <w:embedBold r:id="rId3" w:fontKey="{C120662E-FAC5-46D3-90C4-B91448D50A4C}"/>
  </w:font>
  <w:font w:name="Adorable">
    <w:charset w:val="00"/>
    <w:family w:val="script"/>
    <w:pitch w:val="variable"/>
    <w:sig w:usb0="00000003" w:usb1="00000000" w:usb2="00000000" w:usb3="00000000" w:csb0="00000001" w:csb1="00000000"/>
    <w:embedItalic r:id="rId4" w:fontKey="{DB75D1FD-FC61-4857-8EDD-B419A8E50B2F}"/>
  </w:font>
  <w:font w:name="Melbourn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26F74E69-8552-47D2-8900-37233F26C5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A2BC3C-B275-4E69-A2EC-355AABC11C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55F8E02-C8EE-4CA0-8F80-22A0087879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630" w:rsidRDefault="00427630">
      <w:r>
        <w:separator/>
      </w:r>
    </w:p>
  </w:footnote>
  <w:footnote w:type="continuationSeparator" w:id="0">
    <w:p w:rsidR="00427630" w:rsidRDefault="004276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10"/>
    <w:rsid w:val="00001795"/>
    <w:rsid w:val="0000236D"/>
    <w:rsid w:val="00004818"/>
    <w:rsid w:val="00004948"/>
    <w:rsid w:val="00004D49"/>
    <w:rsid w:val="0000685F"/>
    <w:rsid w:val="0000763D"/>
    <w:rsid w:val="000076FB"/>
    <w:rsid w:val="00007C7C"/>
    <w:rsid w:val="00007DD7"/>
    <w:rsid w:val="000107BC"/>
    <w:rsid w:val="00010904"/>
    <w:rsid w:val="0001183D"/>
    <w:rsid w:val="00011E1B"/>
    <w:rsid w:val="00012518"/>
    <w:rsid w:val="00012666"/>
    <w:rsid w:val="00012A42"/>
    <w:rsid w:val="00012E35"/>
    <w:rsid w:val="00013197"/>
    <w:rsid w:val="000137D5"/>
    <w:rsid w:val="000140A1"/>
    <w:rsid w:val="000144A9"/>
    <w:rsid w:val="00014FE5"/>
    <w:rsid w:val="000150ED"/>
    <w:rsid w:val="000160DA"/>
    <w:rsid w:val="000161CA"/>
    <w:rsid w:val="000204A5"/>
    <w:rsid w:val="00020DE9"/>
    <w:rsid w:val="00021C44"/>
    <w:rsid w:val="00022A27"/>
    <w:rsid w:val="00023582"/>
    <w:rsid w:val="000248A0"/>
    <w:rsid w:val="00025148"/>
    <w:rsid w:val="0002535E"/>
    <w:rsid w:val="0002644F"/>
    <w:rsid w:val="00027F79"/>
    <w:rsid w:val="0003061D"/>
    <w:rsid w:val="0003111E"/>
    <w:rsid w:val="00031267"/>
    <w:rsid w:val="00033193"/>
    <w:rsid w:val="000347C4"/>
    <w:rsid w:val="000361ED"/>
    <w:rsid w:val="00036836"/>
    <w:rsid w:val="00036EDF"/>
    <w:rsid w:val="00037545"/>
    <w:rsid w:val="0003787C"/>
    <w:rsid w:val="000404D0"/>
    <w:rsid w:val="00040936"/>
    <w:rsid w:val="000424F6"/>
    <w:rsid w:val="0004630A"/>
    <w:rsid w:val="00051EE3"/>
    <w:rsid w:val="00052F54"/>
    <w:rsid w:val="00053327"/>
    <w:rsid w:val="00053D2D"/>
    <w:rsid w:val="00055407"/>
    <w:rsid w:val="00055777"/>
    <w:rsid w:val="00057645"/>
    <w:rsid w:val="00060733"/>
    <w:rsid w:val="00061049"/>
    <w:rsid w:val="0006151C"/>
    <w:rsid w:val="00062408"/>
    <w:rsid w:val="00062C61"/>
    <w:rsid w:val="00063F1A"/>
    <w:rsid w:val="0006483A"/>
    <w:rsid w:val="00064B49"/>
    <w:rsid w:val="00066B44"/>
    <w:rsid w:val="00066C37"/>
    <w:rsid w:val="000675D6"/>
    <w:rsid w:val="0007006B"/>
    <w:rsid w:val="0007464F"/>
    <w:rsid w:val="00075A4E"/>
    <w:rsid w:val="00075A89"/>
    <w:rsid w:val="00076457"/>
    <w:rsid w:val="00076AB2"/>
    <w:rsid w:val="0007776F"/>
    <w:rsid w:val="00080936"/>
    <w:rsid w:val="00080F2A"/>
    <w:rsid w:val="000825CC"/>
    <w:rsid w:val="00084B9A"/>
    <w:rsid w:val="00084FF6"/>
    <w:rsid w:val="0008567E"/>
    <w:rsid w:val="00085EAE"/>
    <w:rsid w:val="00090EEC"/>
    <w:rsid w:val="000911ED"/>
    <w:rsid w:val="00091214"/>
    <w:rsid w:val="000922FA"/>
    <w:rsid w:val="00092EFC"/>
    <w:rsid w:val="00094741"/>
    <w:rsid w:val="000955B7"/>
    <w:rsid w:val="00095BC6"/>
    <w:rsid w:val="00096337"/>
    <w:rsid w:val="000966D5"/>
    <w:rsid w:val="000A0EF8"/>
    <w:rsid w:val="000A0F43"/>
    <w:rsid w:val="000A0FD6"/>
    <w:rsid w:val="000A154A"/>
    <w:rsid w:val="000A18F7"/>
    <w:rsid w:val="000A3213"/>
    <w:rsid w:val="000A663A"/>
    <w:rsid w:val="000A6AFF"/>
    <w:rsid w:val="000A73D1"/>
    <w:rsid w:val="000B2C52"/>
    <w:rsid w:val="000B47ED"/>
    <w:rsid w:val="000B4C33"/>
    <w:rsid w:val="000B571A"/>
    <w:rsid w:val="000B6760"/>
    <w:rsid w:val="000B6E71"/>
    <w:rsid w:val="000C0564"/>
    <w:rsid w:val="000C1540"/>
    <w:rsid w:val="000C18C1"/>
    <w:rsid w:val="000C24EA"/>
    <w:rsid w:val="000C281A"/>
    <w:rsid w:val="000C32EA"/>
    <w:rsid w:val="000C3319"/>
    <w:rsid w:val="000C4083"/>
    <w:rsid w:val="000C4545"/>
    <w:rsid w:val="000C58AE"/>
    <w:rsid w:val="000C5DBE"/>
    <w:rsid w:val="000C6FDE"/>
    <w:rsid w:val="000C72A3"/>
    <w:rsid w:val="000C7824"/>
    <w:rsid w:val="000C7876"/>
    <w:rsid w:val="000C7C90"/>
    <w:rsid w:val="000C7F24"/>
    <w:rsid w:val="000D055E"/>
    <w:rsid w:val="000D0B5A"/>
    <w:rsid w:val="000D2FAD"/>
    <w:rsid w:val="000D31C3"/>
    <w:rsid w:val="000D4DFB"/>
    <w:rsid w:val="000D52E1"/>
    <w:rsid w:val="000D7167"/>
    <w:rsid w:val="000D773E"/>
    <w:rsid w:val="000E0019"/>
    <w:rsid w:val="000E05D7"/>
    <w:rsid w:val="000E1032"/>
    <w:rsid w:val="000E2080"/>
    <w:rsid w:val="000E42DD"/>
    <w:rsid w:val="000E5750"/>
    <w:rsid w:val="000E586B"/>
    <w:rsid w:val="000E66BC"/>
    <w:rsid w:val="000E6A1F"/>
    <w:rsid w:val="000E76A7"/>
    <w:rsid w:val="000E7739"/>
    <w:rsid w:val="000F0B00"/>
    <w:rsid w:val="000F13D4"/>
    <w:rsid w:val="000F2494"/>
    <w:rsid w:val="000F31A5"/>
    <w:rsid w:val="000F42E0"/>
    <w:rsid w:val="000F50B4"/>
    <w:rsid w:val="001009B4"/>
    <w:rsid w:val="00103A7D"/>
    <w:rsid w:val="001051FF"/>
    <w:rsid w:val="001053F9"/>
    <w:rsid w:val="00107226"/>
    <w:rsid w:val="001074FA"/>
    <w:rsid w:val="00110C62"/>
    <w:rsid w:val="001114A0"/>
    <w:rsid w:val="00111784"/>
    <w:rsid w:val="001117EB"/>
    <w:rsid w:val="00112A5F"/>
    <w:rsid w:val="001131E8"/>
    <w:rsid w:val="00114A37"/>
    <w:rsid w:val="00116636"/>
    <w:rsid w:val="0012101F"/>
    <w:rsid w:val="0012449A"/>
    <w:rsid w:val="00125902"/>
    <w:rsid w:val="00126671"/>
    <w:rsid w:val="00126EF7"/>
    <w:rsid w:val="00127DCA"/>
    <w:rsid w:val="001306C9"/>
    <w:rsid w:val="00130D00"/>
    <w:rsid w:val="00131610"/>
    <w:rsid w:val="001317BB"/>
    <w:rsid w:val="00131980"/>
    <w:rsid w:val="00133439"/>
    <w:rsid w:val="001344DB"/>
    <w:rsid w:val="001345DB"/>
    <w:rsid w:val="00134642"/>
    <w:rsid w:val="00134B0C"/>
    <w:rsid w:val="00135561"/>
    <w:rsid w:val="00140D64"/>
    <w:rsid w:val="001419DA"/>
    <w:rsid w:val="00143CA0"/>
    <w:rsid w:val="00144B97"/>
    <w:rsid w:val="00145A6D"/>
    <w:rsid w:val="00146F55"/>
    <w:rsid w:val="0014728E"/>
    <w:rsid w:val="00147D2C"/>
    <w:rsid w:val="001502A5"/>
    <w:rsid w:val="001508E8"/>
    <w:rsid w:val="00151AAF"/>
    <w:rsid w:val="0015351D"/>
    <w:rsid w:val="001543A0"/>
    <w:rsid w:val="0015546C"/>
    <w:rsid w:val="00155F68"/>
    <w:rsid w:val="00157817"/>
    <w:rsid w:val="001578E6"/>
    <w:rsid w:val="001603C5"/>
    <w:rsid w:val="001605CC"/>
    <w:rsid w:val="00160EBB"/>
    <w:rsid w:val="00161328"/>
    <w:rsid w:val="00161359"/>
    <w:rsid w:val="0016466E"/>
    <w:rsid w:val="0016488A"/>
    <w:rsid w:val="001655C0"/>
    <w:rsid w:val="00166238"/>
    <w:rsid w:val="00166C5A"/>
    <w:rsid w:val="00167F33"/>
    <w:rsid w:val="001702FB"/>
    <w:rsid w:val="00171444"/>
    <w:rsid w:val="00172515"/>
    <w:rsid w:val="0017375B"/>
    <w:rsid w:val="00173F01"/>
    <w:rsid w:val="00174529"/>
    <w:rsid w:val="00176865"/>
    <w:rsid w:val="00177EB6"/>
    <w:rsid w:val="00180784"/>
    <w:rsid w:val="0018299C"/>
    <w:rsid w:val="00182B93"/>
    <w:rsid w:val="00182E39"/>
    <w:rsid w:val="001830DF"/>
    <w:rsid w:val="00183428"/>
    <w:rsid w:val="00183B90"/>
    <w:rsid w:val="00183D09"/>
    <w:rsid w:val="001846DE"/>
    <w:rsid w:val="00184745"/>
    <w:rsid w:val="00185348"/>
    <w:rsid w:val="00191481"/>
    <w:rsid w:val="00192855"/>
    <w:rsid w:val="00194779"/>
    <w:rsid w:val="00194A20"/>
    <w:rsid w:val="00194DFD"/>
    <w:rsid w:val="00194F01"/>
    <w:rsid w:val="00195367"/>
    <w:rsid w:val="001A15B2"/>
    <w:rsid w:val="001A1751"/>
    <w:rsid w:val="001A1B56"/>
    <w:rsid w:val="001A218B"/>
    <w:rsid w:val="001A27CB"/>
    <w:rsid w:val="001A2983"/>
    <w:rsid w:val="001A2DF1"/>
    <w:rsid w:val="001A44B4"/>
    <w:rsid w:val="001A63CB"/>
    <w:rsid w:val="001A7681"/>
    <w:rsid w:val="001A7792"/>
    <w:rsid w:val="001B050E"/>
    <w:rsid w:val="001B116E"/>
    <w:rsid w:val="001B1B2D"/>
    <w:rsid w:val="001B23FC"/>
    <w:rsid w:val="001B3819"/>
    <w:rsid w:val="001B4569"/>
    <w:rsid w:val="001B4CA4"/>
    <w:rsid w:val="001B4EA9"/>
    <w:rsid w:val="001B6491"/>
    <w:rsid w:val="001B77C1"/>
    <w:rsid w:val="001B7ED7"/>
    <w:rsid w:val="001C01E4"/>
    <w:rsid w:val="001C1510"/>
    <w:rsid w:val="001C1DA3"/>
    <w:rsid w:val="001C248C"/>
    <w:rsid w:val="001C31A4"/>
    <w:rsid w:val="001C4F49"/>
    <w:rsid w:val="001C562F"/>
    <w:rsid w:val="001C6B74"/>
    <w:rsid w:val="001C6E48"/>
    <w:rsid w:val="001C7018"/>
    <w:rsid w:val="001C7732"/>
    <w:rsid w:val="001C799A"/>
    <w:rsid w:val="001C7B16"/>
    <w:rsid w:val="001C7F8F"/>
    <w:rsid w:val="001C7FC6"/>
    <w:rsid w:val="001D1B4D"/>
    <w:rsid w:val="001D1F41"/>
    <w:rsid w:val="001D32FF"/>
    <w:rsid w:val="001D3686"/>
    <w:rsid w:val="001D44EA"/>
    <w:rsid w:val="001D5431"/>
    <w:rsid w:val="001D5CD1"/>
    <w:rsid w:val="001D673C"/>
    <w:rsid w:val="001D67A6"/>
    <w:rsid w:val="001D6F72"/>
    <w:rsid w:val="001D7C03"/>
    <w:rsid w:val="001E0423"/>
    <w:rsid w:val="001E249C"/>
    <w:rsid w:val="001E27C4"/>
    <w:rsid w:val="001E4B93"/>
    <w:rsid w:val="001E59D4"/>
    <w:rsid w:val="001E5C7D"/>
    <w:rsid w:val="001E68EC"/>
    <w:rsid w:val="001F0337"/>
    <w:rsid w:val="001F14AB"/>
    <w:rsid w:val="001F1A9D"/>
    <w:rsid w:val="001F1B27"/>
    <w:rsid w:val="001F1EEA"/>
    <w:rsid w:val="001F21ED"/>
    <w:rsid w:val="001F2D1C"/>
    <w:rsid w:val="001F4186"/>
    <w:rsid w:val="001F4754"/>
    <w:rsid w:val="001F4BAF"/>
    <w:rsid w:val="001F4F0F"/>
    <w:rsid w:val="001F5267"/>
    <w:rsid w:val="001F5955"/>
    <w:rsid w:val="001F73B3"/>
    <w:rsid w:val="001F7682"/>
    <w:rsid w:val="001F7A90"/>
    <w:rsid w:val="002026F0"/>
    <w:rsid w:val="00203371"/>
    <w:rsid w:val="00203B98"/>
    <w:rsid w:val="00203E9C"/>
    <w:rsid w:val="0020410E"/>
    <w:rsid w:val="00204584"/>
    <w:rsid w:val="0020476D"/>
    <w:rsid w:val="00204F1F"/>
    <w:rsid w:val="0020523A"/>
    <w:rsid w:val="00205312"/>
    <w:rsid w:val="00205862"/>
    <w:rsid w:val="002064F0"/>
    <w:rsid w:val="00206F07"/>
    <w:rsid w:val="002071A9"/>
    <w:rsid w:val="00207341"/>
    <w:rsid w:val="002074D5"/>
    <w:rsid w:val="00211F8D"/>
    <w:rsid w:val="00212835"/>
    <w:rsid w:val="00212DFA"/>
    <w:rsid w:val="00213957"/>
    <w:rsid w:val="00213FF0"/>
    <w:rsid w:val="00214CAF"/>
    <w:rsid w:val="00214F21"/>
    <w:rsid w:val="00215BBA"/>
    <w:rsid w:val="00216E90"/>
    <w:rsid w:val="00217271"/>
    <w:rsid w:val="002172B5"/>
    <w:rsid w:val="002206DB"/>
    <w:rsid w:val="00220A57"/>
    <w:rsid w:val="00220ABA"/>
    <w:rsid w:val="00222FF5"/>
    <w:rsid w:val="00224271"/>
    <w:rsid w:val="00224CD7"/>
    <w:rsid w:val="002250DC"/>
    <w:rsid w:val="00227308"/>
    <w:rsid w:val="0023167A"/>
    <w:rsid w:val="002318DF"/>
    <w:rsid w:val="0023305D"/>
    <w:rsid w:val="0023431F"/>
    <w:rsid w:val="00235310"/>
    <w:rsid w:val="00235A45"/>
    <w:rsid w:val="002416B5"/>
    <w:rsid w:val="00241B39"/>
    <w:rsid w:val="00241E2C"/>
    <w:rsid w:val="00241FE6"/>
    <w:rsid w:val="002446B0"/>
    <w:rsid w:val="00244CAF"/>
    <w:rsid w:val="00244E54"/>
    <w:rsid w:val="00245540"/>
    <w:rsid w:val="0024630F"/>
    <w:rsid w:val="00250D43"/>
    <w:rsid w:val="002510DB"/>
    <w:rsid w:val="002519EB"/>
    <w:rsid w:val="00251B6B"/>
    <w:rsid w:val="00251C27"/>
    <w:rsid w:val="002523D6"/>
    <w:rsid w:val="0025446F"/>
    <w:rsid w:val="002546EC"/>
    <w:rsid w:val="00255756"/>
    <w:rsid w:val="00256D4E"/>
    <w:rsid w:val="002577A7"/>
    <w:rsid w:val="002602A1"/>
    <w:rsid w:val="00261755"/>
    <w:rsid w:val="00262335"/>
    <w:rsid w:val="00262977"/>
    <w:rsid w:val="00263AC6"/>
    <w:rsid w:val="00263BA5"/>
    <w:rsid w:val="00264EF0"/>
    <w:rsid w:val="00264F9A"/>
    <w:rsid w:val="00265B72"/>
    <w:rsid w:val="00266830"/>
    <w:rsid w:val="0026724F"/>
    <w:rsid w:val="00267DBD"/>
    <w:rsid w:val="00267E3F"/>
    <w:rsid w:val="002706B2"/>
    <w:rsid w:val="00270B58"/>
    <w:rsid w:val="00271191"/>
    <w:rsid w:val="002713C2"/>
    <w:rsid w:val="0027221A"/>
    <w:rsid w:val="00272E00"/>
    <w:rsid w:val="00273449"/>
    <w:rsid w:val="002735D2"/>
    <w:rsid w:val="00273E7F"/>
    <w:rsid w:val="00276398"/>
    <w:rsid w:val="002775FC"/>
    <w:rsid w:val="00280371"/>
    <w:rsid w:val="002819A8"/>
    <w:rsid w:val="002854F1"/>
    <w:rsid w:val="00285AEA"/>
    <w:rsid w:val="00285D7F"/>
    <w:rsid w:val="00286082"/>
    <w:rsid w:val="002868C0"/>
    <w:rsid w:val="00286C3D"/>
    <w:rsid w:val="0028766E"/>
    <w:rsid w:val="0029093D"/>
    <w:rsid w:val="0029098C"/>
    <w:rsid w:val="00290EF1"/>
    <w:rsid w:val="00291F26"/>
    <w:rsid w:val="00292561"/>
    <w:rsid w:val="00292BB9"/>
    <w:rsid w:val="00293A7E"/>
    <w:rsid w:val="00293DD9"/>
    <w:rsid w:val="00294A96"/>
    <w:rsid w:val="00295342"/>
    <w:rsid w:val="002957E7"/>
    <w:rsid w:val="00296698"/>
    <w:rsid w:val="002969DE"/>
    <w:rsid w:val="00296CB4"/>
    <w:rsid w:val="002A02B6"/>
    <w:rsid w:val="002A07DA"/>
    <w:rsid w:val="002A1630"/>
    <w:rsid w:val="002A2988"/>
    <w:rsid w:val="002A4181"/>
    <w:rsid w:val="002A4B79"/>
    <w:rsid w:val="002A4D0D"/>
    <w:rsid w:val="002B03CA"/>
    <w:rsid w:val="002B1428"/>
    <w:rsid w:val="002B153B"/>
    <w:rsid w:val="002B23EC"/>
    <w:rsid w:val="002B253E"/>
    <w:rsid w:val="002B390D"/>
    <w:rsid w:val="002B428D"/>
    <w:rsid w:val="002B502F"/>
    <w:rsid w:val="002B57BC"/>
    <w:rsid w:val="002B582D"/>
    <w:rsid w:val="002B5EF8"/>
    <w:rsid w:val="002B7842"/>
    <w:rsid w:val="002B7A59"/>
    <w:rsid w:val="002C01E2"/>
    <w:rsid w:val="002C12EF"/>
    <w:rsid w:val="002C139B"/>
    <w:rsid w:val="002C1F1A"/>
    <w:rsid w:val="002C2BB9"/>
    <w:rsid w:val="002C2F2B"/>
    <w:rsid w:val="002C39B7"/>
    <w:rsid w:val="002C58F8"/>
    <w:rsid w:val="002C6A40"/>
    <w:rsid w:val="002C6BB4"/>
    <w:rsid w:val="002C6FE7"/>
    <w:rsid w:val="002C71BA"/>
    <w:rsid w:val="002D0272"/>
    <w:rsid w:val="002D0650"/>
    <w:rsid w:val="002D0DB8"/>
    <w:rsid w:val="002D2170"/>
    <w:rsid w:val="002D2FCA"/>
    <w:rsid w:val="002D756F"/>
    <w:rsid w:val="002E0129"/>
    <w:rsid w:val="002E2554"/>
    <w:rsid w:val="002E318F"/>
    <w:rsid w:val="002E33D6"/>
    <w:rsid w:val="002E33E3"/>
    <w:rsid w:val="002E3701"/>
    <w:rsid w:val="002E396D"/>
    <w:rsid w:val="002E3AF8"/>
    <w:rsid w:val="002E40E9"/>
    <w:rsid w:val="002E411F"/>
    <w:rsid w:val="002E4171"/>
    <w:rsid w:val="002E472B"/>
    <w:rsid w:val="002E5482"/>
    <w:rsid w:val="002E5E0D"/>
    <w:rsid w:val="002E6351"/>
    <w:rsid w:val="002E63F9"/>
    <w:rsid w:val="002E6F61"/>
    <w:rsid w:val="002E7510"/>
    <w:rsid w:val="002F04FC"/>
    <w:rsid w:val="002F2A30"/>
    <w:rsid w:val="002F2A78"/>
    <w:rsid w:val="002F2E43"/>
    <w:rsid w:val="002F3B30"/>
    <w:rsid w:val="002F408E"/>
    <w:rsid w:val="002F44AB"/>
    <w:rsid w:val="002F524A"/>
    <w:rsid w:val="002F65B5"/>
    <w:rsid w:val="002F6F35"/>
    <w:rsid w:val="002F787A"/>
    <w:rsid w:val="00300720"/>
    <w:rsid w:val="00300CD9"/>
    <w:rsid w:val="00300F93"/>
    <w:rsid w:val="00301A57"/>
    <w:rsid w:val="003021E3"/>
    <w:rsid w:val="0030247F"/>
    <w:rsid w:val="0030447F"/>
    <w:rsid w:val="003044E5"/>
    <w:rsid w:val="00304EF2"/>
    <w:rsid w:val="003068BE"/>
    <w:rsid w:val="0030691B"/>
    <w:rsid w:val="0030771E"/>
    <w:rsid w:val="003132E9"/>
    <w:rsid w:val="00313BB3"/>
    <w:rsid w:val="00314208"/>
    <w:rsid w:val="00314D5D"/>
    <w:rsid w:val="00314EB1"/>
    <w:rsid w:val="0031571A"/>
    <w:rsid w:val="00316F2C"/>
    <w:rsid w:val="00317B63"/>
    <w:rsid w:val="003206A5"/>
    <w:rsid w:val="00320852"/>
    <w:rsid w:val="00320BB8"/>
    <w:rsid w:val="00320C53"/>
    <w:rsid w:val="00320F97"/>
    <w:rsid w:val="0032193B"/>
    <w:rsid w:val="00322186"/>
    <w:rsid w:val="00323AC7"/>
    <w:rsid w:val="003249EE"/>
    <w:rsid w:val="00324C30"/>
    <w:rsid w:val="00325166"/>
    <w:rsid w:val="00325628"/>
    <w:rsid w:val="00325B18"/>
    <w:rsid w:val="00327168"/>
    <w:rsid w:val="00327555"/>
    <w:rsid w:val="003314BE"/>
    <w:rsid w:val="00332153"/>
    <w:rsid w:val="003322F6"/>
    <w:rsid w:val="00333135"/>
    <w:rsid w:val="00335F24"/>
    <w:rsid w:val="00336B2B"/>
    <w:rsid w:val="00337228"/>
    <w:rsid w:val="00337F4B"/>
    <w:rsid w:val="00340A84"/>
    <w:rsid w:val="0034116A"/>
    <w:rsid w:val="003411FE"/>
    <w:rsid w:val="0034139C"/>
    <w:rsid w:val="00342D16"/>
    <w:rsid w:val="003433D8"/>
    <w:rsid w:val="003435A3"/>
    <w:rsid w:val="00343A08"/>
    <w:rsid w:val="00343B58"/>
    <w:rsid w:val="00343C4E"/>
    <w:rsid w:val="003451B0"/>
    <w:rsid w:val="00345DE5"/>
    <w:rsid w:val="003470BA"/>
    <w:rsid w:val="0034749C"/>
    <w:rsid w:val="003503EC"/>
    <w:rsid w:val="003506C5"/>
    <w:rsid w:val="00351FF3"/>
    <w:rsid w:val="00354320"/>
    <w:rsid w:val="00354E6E"/>
    <w:rsid w:val="00355409"/>
    <w:rsid w:val="00355B2E"/>
    <w:rsid w:val="00355DA7"/>
    <w:rsid w:val="0035692D"/>
    <w:rsid w:val="00360150"/>
    <w:rsid w:val="003621A3"/>
    <w:rsid w:val="0036372E"/>
    <w:rsid w:val="003640FA"/>
    <w:rsid w:val="0036439B"/>
    <w:rsid w:val="003666D6"/>
    <w:rsid w:val="00366981"/>
    <w:rsid w:val="00371162"/>
    <w:rsid w:val="003715BF"/>
    <w:rsid w:val="00372CD3"/>
    <w:rsid w:val="003735B1"/>
    <w:rsid w:val="00375DD5"/>
    <w:rsid w:val="00376D09"/>
    <w:rsid w:val="00376E01"/>
    <w:rsid w:val="00376E47"/>
    <w:rsid w:val="00377EEB"/>
    <w:rsid w:val="00377FB6"/>
    <w:rsid w:val="00381B38"/>
    <w:rsid w:val="003822BD"/>
    <w:rsid w:val="00382376"/>
    <w:rsid w:val="003835EA"/>
    <w:rsid w:val="00383E22"/>
    <w:rsid w:val="00384E7D"/>
    <w:rsid w:val="0038703D"/>
    <w:rsid w:val="003871FC"/>
    <w:rsid w:val="003878FA"/>
    <w:rsid w:val="00391A7A"/>
    <w:rsid w:val="00392AD6"/>
    <w:rsid w:val="0039335E"/>
    <w:rsid w:val="0039377D"/>
    <w:rsid w:val="00393D4A"/>
    <w:rsid w:val="00395587"/>
    <w:rsid w:val="0039593F"/>
    <w:rsid w:val="00397346"/>
    <w:rsid w:val="003973E8"/>
    <w:rsid w:val="00397C18"/>
    <w:rsid w:val="003A0241"/>
    <w:rsid w:val="003A1986"/>
    <w:rsid w:val="003A42F5"/>
    <w:rsid w:val="003A43D7"/>
    <w:rsid w:val="003A5295"/>
    <w:rsid w:val="003A58EF"/>
    <w:rsid w:val="003A5D42"/>
    <w:rsid w:val="003A64E5"/>
    <w:rsid w:val="003A64ED"/>
    <w:rsid w:val="003A6BF0"/>
    <w:rsid w:val="003A6D3C"/>
    <w:rsid w:val="003A769B"/>
    <w:rsid w:val="003B1DCC"/>
    <w:rsid w:val="003B1E8A"/>
    <w:rsid w:val="003B23DE"/>
    <w:rsid w:val="003B2939"/>
    <w:rsid w:val="003B32DA"/>
    <w:rsid w:val="003B5778"/>
    <w:rsid w:val="003B6D58"/>
    <w:rsid w:val="003B7AE7"/>
    <w:rsid w:val="003B7C84"/>
    <w:rsid w:val="003B7F13"/>
    <w:rsid w:val="003C02F1"/>
    <w:rsid w:val="003C0C77"/>
    <w:rsid w:val="003C23B4"/>
    <w:rsid w:val="003C2E80"/>
    <w:rsid w:val="003C323F"/>
    <w:rsid w:val="003C40B7"/>
    <w:rsid w:val="003C4FC3"/>
    <w:rsid w:val="003C50E8"/>
    <w:rsid w:val="003C55BD"/>
    <w:rsid w:val="003C6309"/>
    <w:rsid w:val="003C69EA"/>
    <w:rsid w:val="003C6B01"/>
    <w:rsid w:val="003C7A31"/>
    <w:rsid w:val="003C7CA6"/>
    <w:rsid w:val="003D024A"/>
    <w:rsid w:val="003D05CE"/>
    <w:rsid w:val="003D0A2C"/>
    <w:rsid w:val="003D0E63"/>
    <w:rsid w:val="003D238B"/>
    <w:rsid w:val="003D30D6"/>
    <w:rsid w:val="003D39FD"/>
    <w:rsid w:val="003D4637"/>
    <w:rsid w:val="003D4928"/>
    <w:rsid w:val="003D4C6B"/>
    <w:rsid w:val="003D59F3"/>
    <w:rsid w:val="003D5FA1"/>
    <w:rsid w:val="003D7277"/>
    <w:rsid w:val="003D7766"/>
    <w:rsid w:val="003D7CC0"/>
    <w:rsid w:val="003D7FD7"/>
    <w:rsid w:val="003E0120"/>
    <w:rsid w:val="003E274C"/>
    <w:rsid w:val="003E36CF"/>
    <w:rsid w:val="003E3C65"/>
    <w:rsid w:val="003E3CB4"/>
    <w:rsid w:val="003E40FB"/>
    <w:rsid w:val="003E44A7"/>
    <w:rsid w:val="003E4849"/>
    <w:rsid w:val="003E4C5F"/>
    <w:rsid w:val="003E7D9D"/>
    <w:rsid w:val="003E7FF5"/>
    <w:rsid w:val="003F130A"/>
    <w:rsid w:val="003F230C"/>
    <w:rsid w:val="003F3495"/>
    <w:rsid w:val="003F46D3"/>
    <w:rsid w:val="003F512C"/>
    <w:rsid w:val="003F6764"/>
    <w:rsid w:val="003F7DE9"/>
    <w:rsid w:val="004004E8"/>
    <w:rsid w:val="00400BA7"/>
    <w:rsid w:val="00400DA8"/>
    <w:rsid w:val="0040127E"/>
    <w:rsid w:val="00402113"/>
    <w:rsid w:val="00402227"/>
    <w:rsid w:val="00403061"/>
    <w:rsid w:val="004045A9"/>
    <w:rsid w:val="004047B0"/>
    <w:rsid w:val="00404F48"/>
    <w:rsid w:val="004055D8"/>
    <w:rsid w:val="00410893"/>
    <w:rsid w:val="004120D8"/>
    <w:rsid w:val="00412792"/>
    <w:rsid w:val="0041292A"/>
    <w:rsid w:val="00413922"/>
    <w:rsid w:val="0041417D"/>
    <w:rsid w:val="00414CD6"/>
    <w:rsid w:val="00415EBC"/>
    <w:rsid w:val="00417959"/>
    <w:rsid w:val="00417C5A"/>
    <w:rsid w:val="004207CA"/>
    <w:rsid w:val="00421CB9"/>
    <w:rsid w:val="00421D95"/>
    <w:rsid w:val="004235DF"/>
    <w:rsid w:val="00424686"/>
    <w:rsid w:val="004247BD"/>
    <w:rsid w:val="00425723"/>
    <w:rsid w:val="00425C23"/>
    <w:rsid w:val="00426927"/>
    <w:rsid w:val="00427349"/>
    <w:rsid w:val="00427630"/>
    <w:rsid w:val="0043040E"/>
    <w:rsid w:val="004334B9"/>
    <w:rsid w:val="00434B92"/>
    <w:rsid w:val="00436504"/>
    <w:rsid w:val="00436D56"/>
    <w:rsid w:val="00437D2F"/>
    <w:rsid w:val="004401A5"/>
    <w:rsid w:val="00441375"/>
    <w:rsid w:val="00441F12"/>
    <w:rsid w:val="00443EA5"/>
    <w:rsid w:val="00444D28"/>
    <w:rsid w:val="00444FFE"/>
    <w:rsid w:val="00445D6C"/>
    <w:rsid w:val="00446770"/>
    <w:rsid w:val="004467A3"/>
    <w:rsid w:val="00446DEF"/>
    <w:rsid w:val="00447D22"/>
    <w:rsid w:val="00450421"/>
    <w:rsid w:val="004510EA"/>
    <w:rsid w:val="00451ACF"/>
    <w:rsid w:val="00452D83"/>
    <w:rsid w:val="00453917"/>
    <w:rsid w:val="004544FE"/>
    <w:rsid w:val="004550D0"/>
    <w:rsid w:val="00455519"/>
    <w:rsid w:val="00455A92"/>
    <w:rsid w:val="00455FD6"/>
    <w:rsid w:val="0045729E"/>
    <w:rsid w:val="004575AE"/>
    <w:rsid w:val="00460815"/>
    <w:rsid w:val="00461A22"/>
    <w:rsid w:val="004629AB"/>
    <w:rsid w:val="004661C1"/>
    <w:rsid w:val="00466395"/>
    <w:rsid w:val="004667D7"/>
    <w:rsid w:val="00466D72"/>
    <w:rsid w:val="00467CAF"/>
    <w:rsid w:val="004705FD"/>
    <w:rsid w:val="004719A9"/>
    <w:rsid w:val="00472728"/>
    <w:rsid w:val="00472D3B"/>
    <w:rsid w:val="004732EB"/>
    <w:rsid w:val="00474B10"/>
    <w:rsid w:val="00474DBF"/>
    <w:rsid w:val="00475DAF"/>
    <w:rsid w:val="00476055"/>
    <w:rsid w:val="00476602"/>
    <w:rsid w:val="00476A57"/>
    <w:rsid w:val="0047785B"/>
    <w:rsid w:val="00477ADA"/>
    <w:rsid w:val="00480568"/>
    <w:rsid w:val="0048162A"/>
    <w:rsid w:val="00482097"/>
    <w:rsid w:val="00482205"/>
    <w:rsid w:val="004824BA"/>
    <w:rsid w:val="004838D2"/>
    <w:rsid w:val="00487400"/>
    <w:rsid w:val="004875DD"/>
    <w:rsid w:val="0049075B"/>
    <w:rsid w:val="00491294"/>
    <w:rsid w:val="00491FF9"/>
    <w:rsid w:val="0049293C"/>
    <w:rsid w:val="00493A4B"/>
    <w:rsid w:val="00495089"/>
    <w:rsid w:val="00495D37"/>
    <w:rsid w:val="004961B6"/>
    <w:rsid w:val="00496BB3"/>
    <w:rsid w:val="004A1267"/>
    <w:rsid w:val="004A268F"/>
    <w:rsid w:val="004A38AB"/>
    <w:rsid w:val="004A5615"/>
    <w:rsid w:val="004A5F3D"/>
    <w:rsid w:val="004A6901"/>
    <w:rsid w:val="004A7B7B"/>
    <w:rsid w:val="004B0592"/>
    <w:rsid w:val="004B0B4A"/>
    <w:rsid w:val="004B129A"/>
    <w:rsid w:val="004B2852"/>
    <w:rsid w:val="004B54D5"/>
    <w:rsid w:val="004B57B9"/>
    <w:rsid w:val="004B7873"/>
    <w:rsid w:val="004C0354"/>
    <w:rsid w:val="004C0702"/>
    <w:rsid w:val="004C0812"/>
    <w:rsid w:val="004C1FF5"/>
    <w:rsid w:val="004C3802"/>
    <w:rsid w:val="004C49F4"/>
    <w:rsid w:val="004C51C1"/>
    <w:rsid w:val="004C5463"/>
    <w:rsid w:val="004C5486"/>
    <w:rsid w:val="004C5C5F"/>
    <w:rsid w:val="004C60DA"/>
    <w:rsid w:val="004C62C5"/>
    <w:rsid w:val="004D024A"/>
    <w:rsid w:val="004D1092"/>
    <w:rsid w:val="004D2924"/>
    <w:rsid w:val="004D2CA7"/>
    <w:rsid w:val="004D3CF7"/>
    <w:rsid w:val="004D3D0E"/>
    <w:rsid w:val="004D4103"/>
    <w:rsid w:val="004D5213"/>
    <w:rsid w:val="004D56BE"/>
    <w:rsid w:val="004E0E14"/>
    <w:rsid w:val="004E1283"/>
    <w:rsid w:val="004E1465"/>
    <w:rsid w:val="004E339A"/>
    <w:rsid w:val="004E40C5"/>
    <w:rsid w:val="004E48CE"/>
    <w:rsid w:val="004E4EB7"/>
    <w:rsid w:val="004E5A2F"/>
    <w:rsid w:val="004E6002"/>
    <w:rsid w:val="004E6F8E"/>
    <w:rsid w:val="004E74F6"/>
    <w:rsid w:val="004F0A9D"/>
    <w:rsid w:val="004F205A"/>
    <w:rsid w:val="004F2706"/>
    <w:rsid w:val="004F30F4"/>
    <w:rsid w:val="004F3475"/>
    <w:rsid w:val="004F3F62"/>
    <w:rsid w:val="004F4539"/>
    <w:rsid w:val="004F506E"/>
    <w:rsid w:val="004F5B9B"/>
    <w:rsid w:val="004F612D"/>
    <w:rsid w:val="004F67B5"/>
    <w:rsid w:val="004F688A"/>
    <w:rsid w:val="004F6CCA"/>
    <w:rsid w:val="004F7215"/>
    <w:rsid w:val="004F7232"/>
    <w:rsid w:val="004F7626"/>
    <w:rsid w:val="004F7B28"/>
    <w:rsid w:val="004F7DFC"/>
    <w:rsid w:val="00502683"/>
    <w:rsid w:val="00502B4F"/>
    <w:rsid w:val="00503EA4"/>
    <w:rsid w:val="00504B8D"/>
    <w:rsid w:val="00505184"/>
    <w:rsid w:val="00505860"/>
    <w:rsid w:val="005069D4"/>
    <w:rsid w:val="00506F5C"/>
    <w:rsid w:val="00512C38"/>
    <w:rsid w:val="00513428"/>
    <w:rsid w:val="005143EF"/>
    <w:rsid w:val="00516C72"/>
    <w:rsid w:val="00516DFE"/>
    <w:rsid w:val="00516F37"/>
    <w:rsid w:val="00521641"/>
    <w:rsid w:val="0052172F"/>
    <w:rsid w:val="0052243B"/>
    <w:rsid w:val="00523B36"/>
    <w:rsid w:val="0052620B"/>
    <w:rsid w:val="00530303"/>
    <w:rsid w:val="00532252"/>
    <w:rsid w:val="00532BC8"/>
    <w:rsid w:val="005335BC"/>
    <w:rsid w:val="005335F8"/>
    <w:rsid w:val="00534C49"/>
    <w:rsid w:val="005367CD"/>
    <w:rsid w:val="005374FD"/>
    <w:rsid w:val="0054026F"/>
    <w:rsid w:val="00540A6D"/>
    <w:rsid w:val="00541994"/>
    <w:rsid w:val="00543468"/>
    <w:rsid w:val="005438E6"/>
    <w:rsid w:val="0054519E"/>
    <w:rsid w:val="00545D83"/>
    <w:rsid w:val="005476C7"/>
    <w:rsid w:val="00550680"/>
    <w:rsid w:val="005545AD"/>
    <w:rsid w:val="00554680"/>
    <w:rsid w:val="00554EB8"/>
    <w:rsid w:val="005567CE"/>
    <w:rsid w:val="005573D8"/>
    <w:rsid w:val="005573F5"/>
    <w:rsid w:val="0056037C"/>
    <w:rsid w:val="0056056C"/>
    <w:rsid w:val="00560596"/>
    <w:rsid w:val="005608F8"/>
    <w:rsid w:val="00561D09"/>
    <w:rsid w:val="0056295F"/>
    <w:rsid w:val="00563C97"/>
    <w:rsid w:val="00565948"/>
    <w:rsid w:val="00566D34"/>
    <w:rsid w:val="00567A41"/>
    <w:rsid w:val="00567AF9"/>
    <w:rsid w:val="00570A60"/>
    <w:rsid w:val="00570B50"/>
    <w:rsid w:val="005723B5"/>
    <w:rsid w:val="00573CD9"/>
    <w:rsid w:val="00574A02"/>
    <w:rsid w:val="00575957"/>
    <w:rsid w:val="005761D5"/>
    <w:rsid w:val="005767E6"/>
    <w:rsid w:val="005803AF"/>
    <w:rsid w:val="00581DD1"/>
    <w:rsid w:val="0058352F"/>
    <w:rsid w:val="00584502"/>
    <w:rsid w:val="0058516C"/>
    <w:rsid w:val="005862F2"/>
    <w:rsid w:val="00586C7E"/>
    <w:rsid w:val="00586C88"/>
    <w:rsid w:val="00587BB9"/>
    <w:rsid w:val="00587CE9"/>
    <w:rsid w:val="0059076C"/>
    <w:rsid w:val="0059163D"/>
    <w:rsid w:val="00593B74"/>
    <w:rsid w:val="00593C8D"/>
    <w:rsid w:val="00593D1F"/>
    <w:rsid w:val="00594EE3"/>
    <w:rsid w:val="0059604B"/>
    <w:rsid w:val="0059682F"/>
    <w:rsid w:val="00596D32"/>
    <w:rsid w:val="00597284"/>
    <w:rsid w:val="005A1266"/>
    <w:rsid w:val="005A22BE"/>
    <w:rsid w:val="005A265E"/>
    <w:rsid w:val="005A3003"/>
    <w:rsid w:val="005A4184"/>
    <w:rsid w:val="005A46BC"/>
    <w:rsid w:val="005A4B30"/>
    <w:rsid w:val="005A5496"/>
    <w:rsid w:val="005A54A2"/>
    <w:rsid w:val="005A5FC2"/>
    <w:rsid w:val="005A66C1"/>
    <w:rsid w:val="005A7013"/>
    <w:rsid w:val="005A7489"/>
    <w:rsid w:val="005A7BAD"/>
    <w:rsid w:val="005B00E3"/>
    <w:rsid w:val="005B052C"/>
    <w:rsid w:val="005B2581"/>
    <w:rsid w:val="005B36C1"/>
    <w:rsid w:val="005B4826"/>
    <w:rsid w:val="005B4EFE"/>
    <w:rsid w:val="005B7D80"/>
    <w:rsid w:val="005C144F"/>
    <w:rsid w:val="005C38D9"/>
    <w:rsid w:val="005C3BFA"/>
    <w:rsid w:val="005C4E0A"/>
    <w:rsid w:val="005C4E82"/>
    <w:rsid w:val="005C56D0"/>
    <w:rsid w:val="005C5767"/>
    <w:rsid w:val="005C61AE"/>
    <w:rsid w:val="005C6319"/>
    <w:rsid w:val="005C6FE6"/>
    <w:rsid w:val="005C7BB2"/>
    <w:rsid w:val="005D280F"/>
    <w:rsid w:val="005D2AFF"/>
    <w:rsid w:val="005D32C1"/>
    <w:rsid w:val="005D5512"/>
    <w:rsid w:val="005D7040"/>
    <w:rsid w:val="005D7685"/>
    <w:rsid w:val="005E0121"/>
    <w:rsid w:val="005E0A5C"/>
    <w:rsid w:val="005E0BB9"/>
    <w:rsid w:val="005E1546"/>
    <w:rsid w:val="005E18D5"/>
    <w:rsid w:val="005E1AAE"/>
    <w:rsid w:val="005E1D07"/>
    <w:rsid w:val="005E1D82"/>
    <w:rsid w:val="005E2548"/>
    <w:rsid w:val="005E414B"/>
    <w:rsid w:val="005E65BD"/>
    <w:rsid w:val="005E68F0"/>
    <w:rsid w:val="005E75EE"/>
    <w:rsid w:val="005F10F6"/>
    <w:rsid w:val="005F2563"/>
    <w:rsid w:val="005F263F"/>
    <w:rsid w:val="005F2EB8"/>
    <w:rsid w:val="005F3F20"/>
    <w:rsid w:val="005F4641"/>
    <w:rsid w:val="005F4D4E"/>
    <w:rsid w:val="005F50DB"/>
    <w:rsid w:val="005F5580"/>
    <w:rsid w:val="005F5DE0"/>
    <w:rsid w:val="005F6169"/>
    <w:rsid w:val="005F671F"/>
    <w:rsid w:val="005F6FF9"/>
    <w:rsid w:val="005F776A"/>
    <w:rsid w:val="00600AC7"/>
    <w:rsid w:val="00602C0D"/>
    <w:rsid w:val="00602E89"/>
    <w:rsid w:val="00603F1E"/>
    <w:rsid w:val="00606004"/>
    <w:rsid w:val="0060601A"/>
    <w:rsid w:val="0060681B"/>
    <w:rsid w:val="00607C8A"/>
    <w:rsid w:val="00610132"/>
    <w:rsid w:val="00610CBA"/>
    <w:rsid w:val="0061126B"/>
    <w:rsid w:val="00611560"/>
    <w:rsid w:val="00614340"/>
    <w:rsid w:val="00614611"/>
    <w:rsid w:val="006157BE"/>
    <w:rsid w:val="006158F3"/>
    <w:rsid w:val="0061678C"/>
    <w:rsid w:val="00620947"/>
    <w:rsid w:val="00621A63"/>
    <w:rsid w:val="006237E9"/>
    <w:rsid w:val="00624596"/>
    <w:rsid w:val="00624DBF"/>
    <w:rsid w:val="00625680"/>
    <w:rsid w:val="0062694D"/>
    <w:rsid w:val="00626C4D"/>
    <w:rsid w:val="00626D94"/>
    <w:rsid w:val="006302E8"/>
    <w:rsid w:val="00630C0C"/>
    <w:rsid w:val="0063106A"/>
    <w:rsid w:val="006314C8"/>
    <w:rsid w:val="0063195C"/>
    <w:rsid w:val="00632601"/>
    <w:rsid w:val="006328B4"/>
    <w:rsid w:val="0063296B"/>
    <w:rsid w:val="006346C5"/>
    <w:rsid w:val="00635144"/>
    <w:rsid w:val="0063649F"/>
    <w:rsid w:val="0063706F"/>
    <w:rsid w:val="00637108"/>
    <w:rsid w:val="00637A0D"/>
    <w:rsid w:val="00640109"/>
    <w:rsid w:val="0064097A"/>
    <w:rsid w:val="0064133C"/>
    <w:rsid w:val="00641440"/>
    <w:rsid w:val="006442E3"/>
    <w:rsid w:val="0064509E"/>
    <w:rsid w:val="006506E8"/>
    <w:rsid w:val="00651D53"/>
    <w:rsid w:val="00651FDA"/>
    <w:rsid w:val="006528A0"/>
    <w:rsid w:val="00652B20"/>
    <w:rsid w:val="00652DA0"/>
    <w:rsid w:val="00653527"/>
    <w:rsid w:val="00654EAA"/>
    <w:rsid w:val="0065558C"/>
    <w:rsid w:val="006559C9"/>
    <w:rsid w:val="00655C19"/>
    <w:rsid w:val="00656E8B"/>
    <w:rsid w:val="00662304"/>
    <w:rsid w:val="006629A2"/>
    <w:rsid w:val="00663453"/>
    <w:rsid w:val="00663806"/>
    <w:rsid w:val="00664307"/>
    <w:rsid w:val="006652BA"/>
    <w:rsid w:val="0066630F"/>
    <w:rsid w:val="006703AD"/>
    <w:rsid w:val="006732D6"/>
    <w:rsid w:val="0067418B"/>
    <w:rsid w:val="00674AC5"/>
    <w:rsid w:val="00675832"/>
    <w:rsid w:val="00677E4F"/>
    <w:rsid w:val="0068048E"/>
    <w:rsid w:val="006808CB"/>
    <w:rsid w:val="0068147C"/>
    <w:rsid w:val="006814EC"/>
    <w:rsid w:val="00681F53"/>
    <w:rsid w:val="00683395"/>
    <w:rsid w:val="0068429B"/>
    <w:rsid w:val="00686319"/>
    <w:rsid w:val="00687E66"/>
    <w:rsid w:val="00690C44"/>
    <w:rsid w:val="00690E3E"/>
    <w:rsid w:val="00692258"/>
    <w:rsid w:val="006925C3"/>
    <w:rsid w:val="00693C5C"/>
    <w:rsid w:val="0069460F"/>
    <w:rsid w:val="006954C9"/>
    <w:rsid w:val="00697E4A"/>
    <w:rsid w:val="006A01B3"/>
    <w:rsid w:val="006A035F"/>
    <w:rsid w:val="006A0B11"/>
    <w:rsid w:val="006A0EDE"/>
    <w:rsid w:val="006A1811"/>
    <w:rsid w:val="006A47F4"/>
    <w:rsid w:val="006A4AE2"/>
    <w:rsid w:val="006A4DC6"/>
    <w:rsid w:val="006A6599"/>
    <w:rsid w:val="006B07C9"/>
    <w:rsid w:val="006B116F"/>
    <w:rsid w:val="006B11BA"/>
    <w:rsid w:val="006B225D"/>
    <w:rsid w:val="006B2DCE"/>
    <w:rsid w:val="006B32B5"/>
    <w:rsid w:val="006B4373"/>
    <w:rsid w:val="006B4C26"/>
    <w:rsid w:val="006B70CC"/>
    <w:rsid w:val="006C281F"/>
    <w:rsid w:val="006C3F3C"/>
    <w:rsid w:val="006C4278"/>
    <w:rsid w:val="006C4431"/>
    <w:rsid w:val="006C6E62"/>
    <w:rsid w:val="006D0436"/>
    <w:rsid w:val="006D074B"/>
    <w:rsid w:val="006D1E8B"/>
    <w:rsid w:val="006D32F2"/>
    <w:rsid w:val="006D3953"/>
    <w:rsid w:val="006D5CA1"/>
    <w:rsid w:val="006D5EF2"/>
    <w:rsid w:val="006D678C"/>
    <w:rsid w:val="006E18CA"/>
    <w:rsid w:val="006E1B1E"/>
    <w:rsid w:val="006E1ED8"/>
    <w:rsid w:val="006E28EB"/>
    <w:rsid w:val="006E37E3"/>
    <w:rsid w:val="006E3D66"/>
    <w:rsid w:val="006E4915"/>
    <w:rsid w:val="006E5DAF"/>
    <w:rsid w:val="006E5FD2"/>
    <w:rsid w:val="006F0377"/>
    <w:rsid w:val="006F10CB"/>
    <w:rsid w:val="006F10FE"/>
    <w:rsid w:val="006F154A"/>
    <w:rsid w:val="006F2267"/>
    <w:rsid w:val="006F2309"/>
    <w:rsid w:val="006F2446"/>
    <w:rsid w:val="006F305B"/>
    <w:rsid w:val="006F3B0B"/>
    <w:rsid w:val="006F3D4A"/>
    <w:rsid w:val="006F4CDA"/>
    <w:rsid w:val="006F549D"/>
    <w:rsid w:val="006F7817"/>
    <w:rsid w:val="0070086A"/>
    <w:rsid w:val="007009FF"/>
    <w:rsid w:val="00700CBB"/>
    <w:rsid w:val="00700FEB"/>
    <w:rsid w:val="007018C1"/>
    <w:rsid w:val="0070295D"/>
    <w:rsid w:val="00703B89"/>
    <w:rsid w:val="0070411E"/>
    <w:rsid w:val="00705338"/>
    <w:rsid w:val="007065D6"/>
    <w:rsid w:val="00707E15"/>
    <w:rsid w:val="007104B1"/>
    <w:rsid w:val="0071100F"/>
    <w:rsid w:val="007119F4"/>
    <w:rsid w:val="00712D90"/>
    <w:rsid w:val="00713162"/>
    <w:rsid w:val="0071346D"/>
    <w:rsid w:val="00714E6E"/>
    <w:rsid w:val="00716AE9"/>
    <w:rsid w:val="007206B6"/>
    <w:rsid w:val="00720C37"/>
    <w:rsid w:val="00720EB9"/>
    <w:rsid w:val="00721945"/>
    <w:rsid w:val="00721A05"/>
    <w:rsid w:val="00721F09"/>
    <w:rsid w:val="00723016"/>
    <w:rsid w:val="00723E8B"/>
    <w:rsid w:val="00724A88"/>
    <w:rsid w:val="00725939"/>
    <w:rsid w:val="00726DBC"/>
    <w:rsid w:val="00727E1B"/>
    <w:rsid w:val="00730B12"/>
    <w:rsid w:val="00730C0C"/>
    <w:rsid w:val="007318A1"/>
    <w:rsid w:val="00731F3A"/>
    <w:rsid w:val="007338E7"/>
    <w:rsid w:val="00733F5F"/>
    <w:rsid w:val="0073408B"/>
    <w:rsid w:val="00740331"/>
    <w:rsid w:val="00740CFF"/>
    <w:rsid w:val="00741273"/>
    <w:rsid w:val="007413A5"/>
    <w:rsid w:val="00741C30"/>
    <w:rsid w:val="007449DE"/>
    <w:rsid w:val="00745006"/>
    <w:rsid w:val="007454EC"/>
    <w:rsid w:val="00746066"/>
    <w:rsid w:val="00746B3A"/>
    <w:rsid w:val="00746F6B"/>
    <w:rsid w:val="00747473"/>
    <w:rsid w:val="0074785E"/>
    <w:rsid w:val="00747F7B"/>
    <w:rsid w:val="0075210C"/>
    <w:rsid w:val="00752826"/>
    <w:rsid w:val="00753E05"/>
    <w:rsid w:val="007544FA"/>
    <w:rsid w:val="007550C9"/>
    <w:rsid w:val="007555F5"/>
    <w:rsid w:val="007562F7"/>
    <w:rsid w:val="00757464"/>
    <w:rsid w:val="007601CD"/>
    <w:rsid w:val="0076066A"/>
    <w:rsid w:val="0076138A"/>
    <w:rsid w:val="00761FCB"/>
    <w:rsid w:val="00762A5D"/>
    <w:rsid w:val="0076321F"/>
    <w:rsid w:val="0076322F"/>
    <w:rsid w:val="00763AF7"/>
    <w:rsid w:val="00764B75"/>
    <w:rsid w:val="00765457"/>
    <w:rsid w:val="00765FAC"/>
    <w:rsid w:val="007670F4"/>
    <w:rsid w:val="00767D9E"/>
    <w:rsid w:val="0077151A"/>
    <w:rsid w:val="00772FDC"/>
    <w:rsid w:val="007736A8"/>
    <w:rsid w:val="00774478"/>
    <w:rsid w:val="00775A21"/>
    <w:rsid w:val="00782350"/>
    <w:rsid w:val="00782DD1"/>
    <w:rsid w:val="00783E4E"/>
    <w:rsid w:val="007841ED"/>
    <w:rsid w:val="00784489"/>
    <w:rsid w:val="0078475A"/>
    <w:rsid w:val="00784EA3"/>
    <w:rsid w:val="00784ED4"/>
    <w:rsid w:val="00785F0B"/>
    <w:rsid w:val="00786D50"/>
    <w:rsid w:val="00787522"/>
    <w:rsid w:val="0079000C"/>
    <w:rsid w:val="00791830"/>
    <w:rsid w:val="00792F29"/>
    <w:rsid w:val="00793056"/>
    <w:rsid w:val="0079321C"/>
    <w:rsid w:val="00796485"/>
    <w:rsid w:val="007967D3"/>
    <w:rsid w:val="00797FE0"/>
    <w:rsid w:val="007A0AE5"/>
    <w:rsid w:val="007A133E"/>
    <w:rsid w:val="007A1E1F"/>
    <w:rsid w:val="007A2A65"/>
    <w:rsid w:val="007A2BDC"/>
    <w:rsid w:val="007A2DFF"/>
    <w:rsid w:val="007A3B71"/>
    <w:rsid w:val="007A3EF5"/>
    <w:rsid w:val="007A4380"/>
    <w:rsid w:val="007A43C2"/>
    <w:rsid w:val="007A4B99"/>
    <w:rsid w:val="007A513B"/>
    <w:rsid w:val="007A55AF"/>
    <w:rsid w:val="007A5E57"/>
    <w:rsid w:val="007A691B"/>
    <w:rsid w:val="007A6FCF"/>
    <w:rsid w:val="007A7B0A"/>
    <w:rsid w:val="007B03E8"/>
    <w:rsid w:val="007B0AA5"/>
    <w:rsid w:val="007B1A2A"/>
    <w:rsid w:val="007B36C0"/>
    <w:rsid w:val="007B393E"/>
    <w:rsid w:val="007B4745"/>
    <w:rsid w:val="007B4AA6"/>
    <w:rsid w:val="007B4F38"/>
    <w:rsid w:val="007B4F3D"/>
    <w:rsid w:val="007B5670"/>
    <w:rsid w:val="007B59FF"/>
    <w:rsid w:val="007B6C9E"/>
    <w:rsid w:val="007B6DD1"/>
    <w:rsid w:val="007C0D4A"/>
    <w:rsid w:val="007C0E69"/>
    <w:rsid w:val="007C2094"/>
    <w:rsid w:val="007C3208"/>
    <w:rsid w:val="007C3D2F"/>
    <w:rsid w:val="007C5B07"/>
    <w:rsid w:val="007C6101"/>
    <w:rsid w:val="007C639D"/>
    <w:rsid w:val="007C708B"/>
    <w:rsid w:val="007D11E1"/>
    <w:rsid w:val="007D1255"/>
    <w:rsid w:val="007D1431"/>
    <w:rsid w:val="007D3E55"/>
    <w:rsid w:val="007D41A5"/>
    <w:rsid w:val="007D5C57"/>
    <w:rsid w:val="007D6346"/>
    <w:rsid w:val="007D71DF"/>
    <w:rsid w:val="007D747B"/>
    <w:rsid w:val="007D7AE4"/>
    <w:rsid w:val="007E118F"/>
    <w:rsid w:val="007E3A4F"/>
    <w:rsid w:val="007E4A46"/>
    <w:rsid w:val="007E5EE5"/>
    <w:rsid w:val="007E664B"/>
    <w:rsid w:val="007E70E7"/>
    <w:rsid w:val="007E7DDE"/>
    <w:rsid w:val="007F0C92"/>
    <w:rsid w:val="007F112E"/>
    <w:rsid w:val="007F2F7E"/>
    <w:rsid w:val="007F4824"/>
    <w:rsid w:val="007F4FF2"/>
    <w:rsid w:val="007F51E3"/>
    <w:rsid w:val="007F6745"/>
    <w:rsid w:val="007F6A1E"/>
    <w:rsid w:val="007F712D"/>
    <w:rsid w:val="00800204"/>
    <w:rsid w:val="008003E4"/>
    <w:rsid w:val="00800ABB"/>
    <w:rsid w:val="00800CC7"/>
    <w:rsid w:val="00800E8A"/>
    <w:rsid w:val="00801D9C"/>
    <w:rsid w:val="00802418"/>
    <w:rsid w:val="008031F0"/>
    <w:rsid w:val="00804E78"/>
    <w:rsid w:val="008050F5"/>
    <w:rsid w:val="00805893"/>
    <w:rsid w:val="00805BB8"/>
    <w:rsid w:val="00806A65"/>
    <w:rsid w:val="0080705D"/>
    <w:rsid w:val="00810556"/>
    <w:rsid w:val="008105D1"/>
    <w:rsid w:val="00811B7C"/>
    <w:rsid w:val="00811B96"/>
    <w:rsid w:val="008125B2"/>
    <w:rsid w:val="008126B4"/>
    <w:rsid w:val="0081327F"/>
    <w:rsid w:val="008146EC"/>
    <w:rsid w:val="008151AE"/>
    <w:rsid w:val="00815710"/>
    <w:rsid w:val="00815D49"/>
    <w:rsid w:val="00816918"/>
    <w:rsid w:val="008179CD"/>
    <w:rsid w:val="00820198"/>
    <w:rsid w:val="00822151"/>
    <w:rsid w:val="008231BE"/>
    <w:rsid w:val="008242A0"/>
    <w:rsid w:val="008250B0"/>
    <w:rsid w:val="0082548F"/>
    <w:rsid w:val="0082562F"/>
    <w:rsid w:val="00826290"/>
    <w:rsid w:val="008263C1"/>
    <w:rsid w:val="00827DB8"/>
    <w:rsid w:val="00830B43"/>
    <w:rsid w:val="00830C72"/>
    <w:rsid w:val="008315BE"/>
    <w:rsid w:val="00832988"/>
    <w:rsid w:val="00832A9A"/>
    <w:rsid w:val="00833AEE"/>
    <w:rsid w:val="00833C0E"/>
    <w:rsid w:val="00834382"/>
    <w:rsid w:val="00835364"/>
    <w:rsid w:val="00837BE7"/>
    <w:rsid w:val="0084093A"/>
    <w:rsid w:val="0084152A"/>
    <w:rsid w:val="00842424"/>
    <w:rsid w:val="00843795"/>
    <w:rsid w:val="008437BA"/>
    <w:rsid w:val="00843A9F"/>
    <w:rsid w:val="008449F6"/>
    <w:rsid w:val="00847BF0"/>
    <w:rsid w:val="008504A1"/>
    <w:rsid w:val="008519A6"/>
    <w:rsid w:val="0085229C"/>
    <w:rsid w:val="008527D4"/>
    <w:rsid w:val="00852F47"/>
    <w:rsid w:val="00853050"/>
    <w:rsid w:val="00855415"/>
    <w:rsid w:val="0085577C"/>
    <w:rsid w:val="00856500"/>
    <w:rsid w:val="0085665F"/>
    <w:rsid w:val="008566B9"/>
    <w:rsid w:val="0085675D"/>
    <w:rsid w:val="00857D24"/>
    <w:rsid w:val="00860E64"/>
    <w:rsid w:val="0086117D"/>
    <w:rsid w:val="0086238B"/>
    <w:rsid w:val="0086260D"/>
    <w:rsid w:val="0086270F"/>
    <w:rsid w:val="00862ACB"/>
    <w:rsid w:val="008652C8"/>
    <w:rsid w:val="008655A4"/>
    <w:rsid w:val="00865A51"/>
    <w:rsid w:val="00866B05"/>
    <w:rsid w:val="0086710E"/>
    <w:rsid w:val="00870799"/>
    <w:rsid w:val="008709C7"/>
    <w:rsid w:val="00870E33"/>
    <w:rsid w:val="00870F5E"/>
    <w:rsid w:val="00871CA8"/>
    <w:rsid w:val="0087240B"/>
    <w:rsid w:val="00872789"/>
    <w:rsid w:val="00873E0E"/>
    <w:rsid w:val="008742C3"/>
    <w:rsid w:val="0087524C"/>
    <w:rsid w:val="0087601E"/>
    <w:rsid w:val="00876363"/>
    <w:rsid w:val="00877BA9"/>
    <w:rsid w:val="00877E0D"/>
    <w:rsid w:val="008812B2"/>
    <w:rsid w:val="0088146A"/>
    <w:rsid w:val="00881BD0"/>
    <w:rsid w:val="0088326C"/>
    <w:rsid w:val="008843AD"/>
    <w:rsid w:val="00884E66"/>
    <w:rsid w:val="00885524"/>
    <w:rsid w:val="00887762"/>
    <w:rsid w:val="00887A71"/>
    <w:rsid w:val="00891501"/>
    <w:rsid w:val="0089229F"/>
    <w:rsid w:val="00892CB5"/>
    <w:rsid w:val="0089381F"/>
    <w:rsid w:val="008940F6"/>
    <w:rsid w:val="008954BE"/>
    <w:rsid w:val="0089683B"/>
    <w:rsid w:val="0089792F"/>
    <w:rsid w:val="008A180C"/>
    <w:rsid w:val="008A302F"/>
    <w:rsid w:val="008A3D3C"/>
    <w:rsid w:val="008A3F55"/>
    <w:rsid w:val="008A49B3"/>
    <w:rsid w:val="008A5EFA"/>
    <w:rsid w:val="008A6349"/>
    <w:rsid w:val="008A6976"/>
    <w:rsid w:val="008B0B50"/>
    <w:rsid w:val="008B1005"/>
    <w:rsid w:val="008B1595"/>
    <w:rsid w:val="008B1988"/>
    <w:rsid w:val="008B2F81"/>
    <w:rsid w:val="008B3C54"/>
    <w:rsid w:val="008B40B8"/>
    <w:rsid w:val="008B446F"/>
    <w:rsid w:val="008B47D5"/>
    <w:rsid w:val="008B47FD"/>
    <w:rsid w:val="008B4BCA"/>
    <w:rsid w:val="008B4EC4"/>
    <w:rsid w:val="008B4EF6"/>
    <w:rsid w:val="008B4F5A"/>
    <w:rsid w:val="008C03F1"/>
    <w:rsid w:val="008C12B6"/>
    <w:rsid w:val="008C3420"/>
    <w:rsid w:val="008C49B4"/>
    <w:rsid w:val="008C5625"/>
    <w:rsid w:val="008C570C"/>
    <w:rsid w:val="008C5848"/>
    <w:rsid w:val="008C59FB"/>
    <w:rsid w:val="008C6C46"/>
    <w:rsid w:val="008C72A0"/>
    <w:rsid w:val="008C7785"/>
    <w:rsid w:val="008D06F6"/>
    <w:rsid w:val="008D13FF"/>
    <w:rsid w:val="008D2A74"/>
    <w:rsid w:val="008D36BA"/>
    <w:rsid w:val="008D4331"/>
    <w:rsid w:val="008D4AC3"/>
    <w:rsid w:val="008D52DB"/>
    <w:rsid w:val="008D5E32"/>
    <w:rsid w:val="008D6335"/>
    <w:rsid w:val="008D72BF"/>
    <w:rsid w:val="008E028B"/>
    <w:rsid w:val="008E13E6"/>
    <w:rsid w:val="008E1984"/>
    <w:rsid w:val="008E2B9F"/>
    <w:rsid w:val="008E3EB0"/>
    <w:rsid w:val="008E4280"/>
    <w:rsid w:val="008E4A1E"/>
    <w:rsid w:val="008E6C7E"/>
    <w:rsid w:val="008E6EEC"/>
    <w:rsid w:val="008F155F"/>
    <w:rsid w:val="008F27FD"/>
    <w:rsid w:val="008F41B7"/>
    <w:rsid w:val="008F4324"/>
    <w:rsid w:val="008F4F28"/>
    <w:rsid w:val="008F5166"/>
    <w:rsid w:val="008F5603"/>
    <w:rsid w:val="008F63C3"/>
    <w:rsid w:val="008F6F8A"/>
    <w:rsid w:val="00900CA6"/>
    <w:rsid w:val="00901D6D"/>
    <w:rsid w:val="0090210D"/>
    <w:rsid w:val="00904CAA"/>
    <w:rsid w:val="0090516C"/>
    <w:rsid w:val="00910EE4"/>
    <w:rsid w:val="009116C3"/>
    <w:rsid w:val="00912AB4"/>
    <w:rsid w:val="0091360F"/>
    <w:rsid w:val="00915543"/>
    <w:rsid w:val="009158EF"/>
    <w:rsid w:val="00916788"/>
    <w:rsid w:val="00916C2F"/>
    <w:rsid w:val="00916ECB"/>
    <w:rsid w:val="00917246"/>
    <w:rsid w:val="009174BE"/>
    <w:rsid w:val="00917577"/>
    <w:rsid w:val="00920696"/>
    <w:rsid w:val="00921BEC"/>
    <w:rsid w:val="00921DB6"/>
    <w:rsid w:val="0092213B"/>
    <w:rsid w:val="00923194"/>
    <w:rsid w:val="0092337E"/>
    <w:rsid w:val="00923814"/>
    <w:rsid w:val="00923FB0"/>
    <w:rsid w:val="00925898"/>
    <w:rsid w:val="0092665E"/>
    <w:rsid w:val="009278C5"/>
    <w:rsid w:val="009303FB"/>
    <w:rsid w:val="00930A8D"/>
    <w:rsid w:val="00930D07"/>
    <w:rsid w:val="00932405"/>
    <w:rsid w:val="009332C5"/>
    <w:rsid w:val="00933690"/>
    <w:rsid w:val="00935273"/>
    <w:rsid w:val="00936838"/>
    <w:rsid w:val="00936D89"/>
    <w:rsid w:val="009377D1"/>
    <w:rsid w:val="00937DCF"/>
    <w:rsid w:val="00942005"/>
    <w:rsid w:val="00943F6B"/>
    <w:rsid w:val="00944EDE"/>
    <w:rsid w:val="00945B44"/>
    <w:rsid w:val="00945C24"/>
    <w:rsid w:val="00950993"/>
    <w:rsid w:val="00951A09"/>
    <w:rsid w:val="00951D8C"/>
    <w:rsid w:val="00953B3B"/>
    <w:rsid w:val="00953C85"/>
    <w:rsid w:val="009559F3"/>
    <w:rsid w:val="00955D83"/>
    <w:rsid w:val="009561F4"/>
    <w:rsid w:val="00956F32"/>
    <w:rsid w:val="0096168E"/>
    <w:rsid w:val="00962735"/>
    <w:rsid w:val="00965755"/>
    <w:rsid w:val="0096619F"/>
    <w:rsid w:val="009662F5"/>
    <w:rsid w:val="00966535"/>
    <w:rsid w:val="00967936"/>
    <w:rsid w:val="009700C0"/>
    <w:rsid w:val="00970A44"/>
    <w:rsid w:val="00970DE1"/>
    <w:rsid w:val="009714D1"/>
    <w:rsid w:val="00971809"/>
    <w:rsid w:val="00971FD2"/>
    <w:rsid w:val="00974CF8"/>
    <w:rsid w:val="00975313"/>
    <w:rsid w:val="00975583"/>
    <w:rsid w:val="009767C3"/>
    <w:rsid w:val="0097748F"/>
    <w:rsid w:val="00977931"/>
    <w:rsid w:val="00981418"/>
    <w:rsid w:val="0098154C"/>
    <w:rsid w:val="009817C9"/>
    <w:rsid w:val="00982E11"/>
    <w:rsid w:val="00983600"/>
    <w:rsid w:val="00983C7D"/>
    <w:rsid w:val="00984722"/>
    <w:rsid w:val="00984A4D"/>
    <w:rsid w:val="009851D2"/>
    <w:rsid w:val="00985807"/>
    <w:rsid w:val="00986A46"/>
    <w:rsid w:val="00987D74"/>
    <w:rsid w:val="009904ED"/>
    <w:rsid w:val="00990BA1"/>
    <w:rsid w:val="00991B1E"/>
    <w:rsid w:val="00991B49"/>
    <w:rsid w:val="00992113"/>
    <w:rsid w:val="00992F7C"/>
    <w:rsid w:val="009935B1"/>
    <w:rsid w:val="00994285"/>
    <w:rsid w:val="00994B38"/>
    <w:rsid w:val="00995535"/>
    <w:rsid w:val="00995994"/>
    <w:rsid w:val="00995FD8"/>
    <w:rsid w:val="00996D64"/>
    <w:rsid w:val="00996EB8"/>
    <w:rsid w:val="009971DB"/>
    <w:rsid w:val="009974A1"/>
    <w:rsid w:val="00997ADF"/>
    <w:rsid w:val="009A03E1"/>
    <w:rsid w:val="009A09B5"/>
    <w:rsid w:val="009A11AC"/>
    <w:rsid w:val="009A1D57"/>
    <w:rsid w:val="009A299C"/>
    <w:rsid w:val="009A635A"/>
    <w:rsid w:val="009A67BF"/>
    <w:rsid w:val="009A735F"/>
    <w:rsid w:val="009A7B7B"/>
    <w:rsid w:val="009A7CB0"/>
    <w:rsid w:val="009A7EFC"/>
    <w:rsid w:val="009B015E"/>
    <w:rsid w:val="009B02AD"/>
    <w:rsid w:val="009B0BB3"/>
    <w:rsid w:val="009B1831"/>
    <w:rsid w:val="009B368B"/>
    <w:rsid w:val="009B3CDF"/>
    <w:rsid w:val="009B5B7F"/>
    <w:rsid w:val="009B5E35"/>
    <w:rsid w:val="009B6876"/>
    <w:rsid w:val="009B73FB"/>
    <w:rsid w:val="009B777B"/>
    <w:rsid w:val="009C0000"/>
    <w:rsid w:val="009C01E5"/>
    <w:rsid w:val="009C0EFB"/>
    <w:rsid w:val="009C1D7B"/>
    <w:rsid w:val="009C2A8D"/>
    <w:rsid w:val="009C2B6E"/>
    <w:rsid w:val="009C3FBB"/>
    <w:rsid w:val="009C4DD4"/>
    <w:rsid w:val="009C4F05"/>
    <w:rsid w:val="009C50FA"/>
    <w:rsid w:val="009C5D34"/>
    <w:rsid w:val="009C65E7"/>
    <w:rsid w:val="009C7293"/>
    <w:rsid w:val="009C7A90"/>
    <w:rsid w:val="009D014C"/>
    <w:rsid w:val="009D1F2E"/>
    <w:rsid w:val="009D28EC"/>
    <w:rsid w:val="009D4304"/>
    <w:rsid w:val="009D4FC3"/>
    <w:rsid w:val="009D59C8"/>
    <w:rsid w:val="009D5E73"/>
    <w:rsid w:val="009D6C81"/>
    <w:rsid w:val="009D6DF4"/>
    <w:rsid w:val="009D6E3B"/>
    <w:rsid w:val="009D6E45"/>
    <w:rsid w:val="009E0B9D"/>
    <w:rsid w:val="009E0EB2"/>
    <w:rsid w:val="009E1245"/>
    <w:rsid w:val="009E1B45"/>
    <w:rsid w:val="009E1F19"/>
    <w:rsid w:val="009E24F7"/>
    <w:rsid w:val="009E2836"/>
    <w:rsid w:val="009E401E"/>
    <w:rsid w:val="009E4261"/>
    <w:rsid w:val="009E4553"/>
    <w:rsid w:val="009F0422"/>
    <w:rsid w:val="009F094D"/>
    <w:rsid w:val="009F0DF8"/>
    <w:rsid w:val="009F3A8A"/>
    <w:rsid w:val="009F4076"/>
    <w:rsid w:val="009F4333"/>
    <w:rsid w:val="009F46F0"/>
    <w:rsid w:val="009F5055"/>
    <w:rsid w:val="009F60D9"/>
    <w:rsid w:val="009F7C18"/>
    <w:rsid w:val="00A00F48"/>
    <w:rsid w:val="00A02BD7"/>
    <w:rsid w:val="00A030A3"/>
    <w:rsid w:val="00A03C60"/>
    <w:rsid w:val="00A04B58"/>
    <w:rsid w:val="00A0653F"/>
    <w:rsid w:val="00A07578"/>
    <w:rsid w:val="00A12554"/>
    <w:rsid w:val="00A14314"/>
    <w:rsid w:val="00A14663"/>
    <w:rsid w:val="00A15861"/>
    <w:rsid w:val="00A15D3C"/>
    <w:rsid w:val="00A15F82"/>
    <w:rsid w:val="00A2034D"/>
    <w:rsid w:val="00A23D05"/>
    <w:rsid w:val="00A23F31"/>
    <w:rsid w:val="00A2523D"/>
    <w:rsid w:val="00A259FF"/>
    <w:rsid w:val="00A261E8"/>
    <w:rsid w:val="00A26505"/>
    <w:rsid w:val="00A26C14"/>
    <w:rsid w:val="00A27525"/>
    <w:rsid w:val="00A27867"/>
    <w:rsid w:val="00A30233"/>
    <w:rsid w:val="00A30A02"/>
    <w:rsid w:val="00A30A26"/>
    <w:rsid w:val="00A30C8C"/>
    <w:rsid w:val="00A31574"/>
    <w:rsid w:val="00A32417"/>
    <w:rsid w:val="00A3244E"/>
    <w:rsid w:val="00A327F9"/>
    <w:rsid w:val="00A34A2C"/>
    <w:rsid w:val="00A353DA"/>
    <w:rsid w:val="00A35D73"/>
    <w:rsid w:val="00A36185"/>
    <w:rsid w:val="00A36E3F"/>
    <w:rsid w:val="00A4114C"/>
    <w:rsid w:val="00A415D6"/>
    <w:rsid w:val="00A42406"/>
    <w:rsid w:val="00A43D2B"/>
    <w:rsid w:val="00A440CF"/>
    <w:rsid w:val="00A44E8D"/>
    <w:rsid w:val="00A45F83"/>
    <w:rsid w:val="00A50F08"/>
    <w:rsid w:val="00A52B33"/>
    <w:rsid w:val="00A52C9F"/>
    <w:rsid w:val="00A52CF0"/>
    <w:rsid w:val="00A530FE"/>
    <w:rsid w:val="00A532EB"/>
    <w:rsid w:val="00A54524"/>
    <w:rsid w:val="00A54769"/>
    <w:rsid w:val="00A55AE5"/>
    <w:rsid w:val="00A55B23"/>
    <w:rsid w:val="00A5668E"/>
    <w:rsid w:val="00A56E73"/>
    <w:rsid w:val="00A57A08"/>
    <w:rsid w:val="00A57B60"/>
    <w:rsid w:val="00A57D59"/>
    <w:rsid w:val="00A6130D"/>
    <w:rsid w:val="00A61578"/>
    <w:rsid w:val="00A61CB2"/>
    <w:rsid w:val="00A64335"/>
    <w:rsid w:val="00A653D4"/>
    <w:rsid w:val="00A658A2"/>
    <w:rsid w:val="00A65AAF"/>
    <w:rsid w:val="00A663DA"/>
    <w:rsid w:val="00A67491"/>
    <w:rsid w:val="00A6794F"/>
    <w:rsid w:val="00A70085"/>
    <w:rsid w:val="00A7070D"/>
    <w:rsid w:val="00A711B4"/>
    <w:rsid w:val="00A71E23"/>
    <w:rsid w:val="00A727BD"/>
    <w:rsid w:val="00A72D04"/>
    <w:rsid w:val="00A73AEE"/>
    <w:rsid w:val="00A75BD0"/>
    <w:rsid w:val="00A77455"/>
    <w:rsid w:val="00A77748"/>
    <w:rsid w:val="00A7787D"/>
    <w:rsid w:val="00A779E6"/>
    <w:rsid w:val="00A80934"/>
    <w:rsid w:val="00A82A6E"/>
    <w:rsid w:val="00A83044"/>
    <w:rsid w:val="00A83334"/>
    <w:rsid w:val="00A83A59"/>
    <w:rsid w:val="00A85C9C"/>
    <w:rsid w:val="00A904D7"/>
    <w:rsid w:val="00A911A3"/>
    <w:rsid w:val="00A9207C"/>
    <w:rsid w:val="00A95644"/>
    <w:rsid w:val="00A95936"/>
    <w:rsid w:val="00A95C97"/>
    <w:rsid w:val="00AA0600"/>
    <w:rsid w:val="00AA1BCC"/>
    <w:rsid w:val="00AA1DDA"/>
    <w:rsid w:val="00AA2752"/>
    <w:rsid w:val="00AA32D3"/>
    <w:rsid w:val="00AA38AA"/>
    <w:rsid w:val="00AA4318"/>
    <w:rsid w:val="00AA4928"/>
    <w:rsid w:val="00AA701E"/>
    <w:rsid w:val="00AA7436"/>
    <w:rsid w:val="00AA7900"/>
    <w:rsid w:val="00AB1CA6"/>
    <w:rsid w:val="00AB3210"/>
    <w:rsid w:val="00AB3FD3"/>
    <w:rsid w:val="00AB4CA7"/>
    <w:rsid w:val="00AB5600"/>
    <w:rsid w:val="00AB5D93"/>
    <w:rsid w:val="00AB65F0"/>
    <w:rsid w:val="00AB6797"/>
    <w:rsid w:val="00AB7267"/>
    <w:rsid w:val="00AB75D7"/>
    <w:rsid w:val="00AC034F"/>
    <w:rsid w:val="00AC134F"/>
    <w:rsid w:val="00AC1380"/>
    <w:rsid w:val="00AC1387"/>
    <w:rsid w:val="00AC1722"/>
    <w:rsid w:val="00AC2C85"/>
    <w:rsid w:val="00AC2D4C"/>
    <w:rsid w:val="00AC4962"/>
    <w:rsid w:val="00AC4F80"/>
    <w:rsid w:val="00AC5650"/>
    <w:rsid w:val="00AC5AE7"/>
    <w:rsid w:val="00AC5F6A"/>
    <w:rsid w:val="00AC6292"/>
    <w:rsid w:val="00AC6449"/>
    <w:rsid w:val="00AC797C"/>
    <w:rsid w:val="00AD0563"/>
    <w:rsid w:val="00AD06F2"/>
    <w:rsid w:val="00AD0D96"/>
    <w:rsid w:val="00AD3B12"/>
    <w:rsid w:val="00AD4983"/>
    <w:rsid w:val="00AD54A1"/>
    <w:rsid w:val="00AD701C"/>
    <w:rsid w:val="00AE0217"/>
    <w:rsid w:val="00AE02E9"/>
    <w:rsid w:val="00AE250D"/>
    <w:rsid w:val="00AE304B"/>
    <w:rsid w:val="00AE3453"/>
    <w:rsid w:val="00AE485F"/>
    <w:rsid w:val="00AE4F0D"/>
    <w:rsid w:val="00AE5DBC"/>
    <w:rsid w:val="00AE60B7"/>
    <w:rsid w:val="00AE63F4"/>
    <w:rsid w:val="00AE6BE2"/>
    <w:rsid w:val="00AE7672"/>
    <w:rsid w:val="00AF3F68"/>
    <w:rsid w:val="00AF4E05"/>
    <w:rsid w:val="00AF6925"/>
    <w:rsid w:val="00AF6A8F"/>
    <w:rsid w:val="00AF6B08"/>
    <w:rsid w:val="00B01365"/>
    <w:rsid w:val="00B014EA"/>
    <w:rsid w:val="00B03A21"/>
    <w:rsid w:val="00B04797"/>
    <w:rsid w:val="00B05320"/>
    <w:rsid w:val="00B055B2"/>
    <w:rsid w:val="00B058AA"/>
    <w:rsid w:val="00B10614"/>
    <w:rsid w:val="00B10F82"/>
    <w:rsid w:val="00B113C4"/>
    <w:rsid w:val="00B13445"/>
    <w:rsid w:val="00B138B8"/>
    <w:rsid w:val="00B14C48"/>
    <w:rsid w:val="00B14F8E"/>
    <w:rsid w:val="00B15171"/>
    <w:rsid w:val="00B152D1"/>
    <w:rsid w:val="00B153EB"/>
    <w:rsid w:val="00B15977"/>
    <w:rsid w:val="00B159DC"/>
    <w:rsid w:val="00B162CA"/>
    <w:rsid w:val="00B163D0"/>
    <w:rsid w:val="00B1707A"/>
    <w:rsid w:val="00B171FB"/>
    <w:rsid w:val="00B1783B"/>
    <w:rsid w:val="00B20CA0"/>
    <w:rsid w:val="00B20F3E"/>
    <w:rsid w:val="00B212D7"/>
    <w:rsid w:val="00B25260"/>
    <w:rsid w:val="00B25FBD"/>
    <w:rsid w:val="00B262AC"/>
    <w:rsid w:val="00B26715"/>
    <w:rsid w:val="00B276F9"/>
    <w:rsid w:val="00B278E7"/>
    <w:rsid w:val="00B31610"/>
    <w:rsid w:val="00B32265"/>
    <w:rsid w:val="00B331B4"/>
    <w:rsid w:val="00B34C90"/>
    <w:rsid w:val="00B35E5D"/>
    <w:rsid w:val="00B36A79"/>
    <w:rsid w:val="00B370A0"/>
    <w:rsid w:val="00B37530"/>
    <w:rsid w:val="00B37607"/>
    <w:rsid w:val="00B403BD"/>
    <w:rsid w:val="00B40A22"/>
    <w:rsid w:val="00B40E3C"/>
    <w:rsid w:val="00B40FD2"/>
    <w:rsid w:val="00B415F6"/>
    <w:rsid w:val="00B42005"/>
    <w:rsid w:val="00B4209A"/>
    <w:rsid w:val="00B436B5"/>
    <w:rsid w:val="00B44D77"/>
    <w:rsid w:val="00B4749D"/>
    <w:rsid w:val="00B47F28"/>
    <w:rsid w:val="00B502D3"/>
    <w:rsid w:val="00B52FD5"/>
    <w:rsid w:val="00B53FD5"/>
    <w:rsid w:val="00B5408D"/>
    <w:rsid w:val="00B5649F"/>
    <w:rsid w:val="00B56764"/>
    <w:rsid w:val="00B577CF"/>
    <w:rsid w:val="00B60237"/>
    <w:rsid w:val="00B6046F"/>
    <w:rsid w:val="00B63523"/>
    <w:rsid w:val="00B6431B"/>
    <w:rsid w:val="00B64A92"/>
    <w:rsid w:val="00B65795"/>
    <w:rsid w:val="00B660E0"/>
    <w:rsid w:val="00B66828"/>
    <w:rsid w:val="00B67C87"/>
    <w:rsid w:val="00B70B42"/>
    <w:rsid w:val="00B738D7"/>
    <w:rsid w:val="00B74F84"/>
    <w:rsid w:val="00B75551"/>
    <w:rsid w:val="00B77447"/>
    <w:rsid w:val="00B77A7E"/>
    <w:rsid w:val="00B77CDE"/>
    <w:rsid w:val="00B800B0"/>
    <w:rsid w:val="00B80378"/>
    <w:rsid w:val="00B805E2"/>
    <w:rsid w:val="00B805EE"/>
    <w:rsid w:val="00B81D5B"/>
    <w:rsid w:val="00B82304"/>
    <w:rsid w:val="00B82A7A"/>
    <w:rsid w:val="00B84E78"/>
    <w:rsid w:val="00B86060"/>
    <w:rsid w:val="00B86896"/>
    <w:rsid w:val="00B903BC"/>
    <w:rsid w:val="00B935B3"/>
    <w:rsid w:val="00B94251"/>
    <w:rsid w:val="00B94625"/>
    <w:rsid w:val="00B95709"/>
    <w:rsid w:val="00B96085"/>
    <w:rsid w:val="00B97ABF"/>
    <w:rsid w:val="00BA0AC0"/>
    <w:rsid w:val="00BA0DBF"/>
    <w:rsid w:val="00BA20FA"/>
    <w:rsid w:val="00BA2707"/>
    <w:rsid w:val="00BA7B97"/>
    <w:rsid w:val="00BB0DBD"/>
    <w:rsid w:val="00BB1441"/>
    <w:rsid w:val="00BB1C23"/>
    <w:rsid w:val="00BB20F0"/>
    <w:rsid w:val="00BB295E"/>
    <w:rsid w:val="00BB3142"/>
    <w:rsid w:val="00BB3387"/>
    <w:rsid w:val="00BB4473"/>
    <w:rsid w:val="00BB4BE8"/>
    <w:rsid w:val="00BB5257"/>
    <w:rsid w:val="00BC0BEA"/>
    <w:rsid w:val="00BC0C04"/>
    <w:rsid w:val="00BC227F"/>
    <w:rsid w:val="00BC25D9"/>
    <w:rsid w:val="00BC2A78"/>
    <w:rsid w:val="00BC3988"/>
    <w:rsid w:val="00BC49DB"/>
    <w:rsid w:val="00BC581B"/>
    <w:rsid w:val="00BC5C41"/>
    <w:rsid w:val="00BC5DBC"/>
    <w:rsid w:val="00BC67F8"/>
    <w:rsid w:val="00BC6B80"/>
    <w:rsid w:val="00BC712D"/>
    <w:rsid w:val="00BC7130"/>
    <w:rsid w:val="00BD0794"/>
    <w:rsid w:val="00BD0D43"/>
    <w:rsid w:val="00BD1F9D"/>
    <w:rsid w:val="00BD250B"/>
    <w:rsid w:val="00BD47EB"/>
    <w:rsid w:val="00BD790D"/>
    <w:rsid w:val="00BD7988"/>
    <w:rsid w:val="00BD7D18"/>
    <w:rsid w:val="00BE1337"/>
    <w:rsid w:val="00BE14F0"/>
    <w:rsid w:val="00BE1562"/>
    <w:rsid w:val="00BE39D0"/>
    <w:rsid w:val="00BE3A37"/>
    <w:rsid w:val="00BE4EEF"/>
    <w:rsid w:val="00BE65DE"/>
    <w:rsid w:val="00BE70DF"/>
    <w:rsid w:val="00BE73FC"/>
    <w:rsid w:val="00BF06F4"/>
    <w:rsid w:val="00BF1966"/>
    <w:rsid w:val="00BF1C0E"/>
    <w:rsid w:val="00BF34A2"/>
    <w:rsid w:val="00BF4186"/>
    <w:rsid w:val="00BF424C"/>
    <w:rsid w:val="00BF4A4A"/>
    <w:rsid w:val="00BF786A"/>
    <w:rsid w:val="00C00CFC"/>
    <w:rsid w:val="00C00F52"/>
    <w:rsid w:val="00C02847"/>
    <w:rsid w:val="00C02C50"/>
    <w:rsid w:val="00C02D22"/>
    <w:rsid w:val="00C03B65"/>
    <w:rsid w:val="00C041EB"/>
    <w:rsid w:val="00C04FBF"/>
    <w:rsid w:val="00C05432"/>
    <w:rsid w:val="00C063AD"/>
    <w:rsid w:val="00C06C17"/>
    <w:rsid w:val="00C0742A"/>
    <w:rsid w:val="00C07DE2"/>
    <w:rsid w:val="00C10713"/>
    <w:rsid w:val="00C10DB5"/>
    <w:rsid w:val="00C11160"/>
    <w:rsid w:val="00C1170F"/>
    <w:rsid w:val="00C11874"/>
    <w:rsid w:val="00C12162"/>
    <w:rsid w:val="00C138C6"/>
    <w:rsid w:val="00C150B6"/>
    <w:rsid w:val="00C153AA"/>
    <w:rsid w:val="00C1652A"/>
    <w:rsid w:val="00C16CBE"/>
    <w:rsid w:val="00C221E3"/>
    <w:rsid w:val="00C227B6"/>
    <w:rsid w:val="00C259E3"/>
    <w:rsid w:val="00C262EE"/>
    <w:rsid w:val="00C26437"/>
    <w:rsid w:val="00C31035"/>
    <w:rsid w:val="00C3226E"/>
    <w:rsid w:val="00C330EA"/>
    <w:rsid w:val="00C359A7"/>
    <w:rsid w:val="00C36AD1"/>
    <w:rsid w:val="00C3741C"/>
    <w:rsid w:val="00C417FE"/>
    <w:rsid w:val="00C41CE8"/>
    <w:rsid w:val="00C43DAE"/>
    <w:rsid w:val="00C46E93"/>
    <w:rsid w:val="00C46F0B"/>
    <w:rsid w:val="00C47268"/>
    <w:rsid w:val="00C474D0"/>
    <w:rsid w:val="00C50F73"/>
    <w:rsid w:val="00C52CFC"/>
    <w:rsid w:val="00C55AB5"/>
    <w:rsid w:val="00C55ADC"/>
    <w:rsid w:val="00C55C2F"/>
    <w:rsid w:val="00C57177"/>
    <w:rsid w:val="00C60479"/>
    <w:rsid w:val="00C61CA3"/>
    <w:rsid w:val="00C62B0E"/>
    <w:rsid w:val="00C63865"/>
    <w:rsid w:val="00C638A4"/>
    <w:rsid w:val="00C63BAC"/>
    <w:rsid w:val="00C63D6C"/>
    <w:rsid w:val="00C63FC8"/>
    <w:rsid w:val="00C643F1"/>
    <w:rsid w:val="00C64627"/>
    <w:rsid w:val="00C64A23"/>
    <w:rsid w:val="00C64F49"/>
    <w:rsid w:val="00C65119"/>
    <w:rsid w:val="00C66C8C"/>
    <w:rsid w:val="00C7012E"/>
    <w:rsid w:val="00C7015F"/>
    <w:rsid w:val="00C7084A"/>
    <w:rsid w:val="00C70AE4"/>
    <w:rsid w:val="00C70DCE"/>
    <w:rsid w:val="00C73C57"/>
    <w:rsid w:val="00C74602"/>
    <w:rsid w:val="00C75307"/>
    <w:rsid w:val="00C75D05"/>
    <w:rsid w:val="00C766C6"/>
    <w:rsid w:val="00C7726D"/>
    <w:rsid w:val="00C77C9A"/>
    <w:rsid w:val="00C803F6"/>
    <w:rsid w:val="00C80990"/>
    <w:rsid w:val="00C80FE5"/>
    <w:rsid w:val="00C81021"/>
    <w:rsid w:val="00C81410"/>
    <w:rsid w:val="00C815F6"/>
    <w:rsid w:val="00C824AE"/>
    <w:rsid w:val="00C827F0"/>
    <w:rsid w:val="00C82AB5"/>
    <w:rsid w:val="00C82E9B"/>
    <w:rsid w:val="00C8340D"/>
    <w:rsid w:val="00C835B7"/>
    <w:rsid w:val="00C84C46"/>
    <w:rsid w:val="00C84D36"/>
    <w:rsid w:val="00C84F2A"/>
    <w:rsid w:val="00C8598A"/>
    <w:rsid w:val="00C90108"/>
    <w:rsid w:val="00C912EC"/>
    <w:rsid w:val="00C9401F"/>
    <w:rsid w:val="00C9425E"/>
    <w:rsid w:val="00C94931"/>
    <w:rsid w:val="00C95CC5"/>
    <w:rsid w:val="00C96938"/>
    <w:rsid w:val="00C9709C"/>
    <w:rsid w:val="00C97A5B"/>
    <w:rsid w:val="00CA02FE"/>
    <w:rsid w:val="00CA1F94"/>
    <w:rsid w:val="00CA246C"/>
    <w:rsid w:val="00CA2DA6"/>
    <w:rsid w:val="00CA3577"/>
    <w:rsid w:val="00CA4FB3"/>
    <w:rsid w:val="00CA554B"/>
    <w:rsid w:val="00CB05B3"/>
    <w:rsid w:val="00CB0F69"/>
    <w:rsid w:val="00CB0FF5"/>
    <w:rsid w:val="00CB1D9C"/>
    <w:rsid w:val="00CB21D8"/>
    <w:rsid w:val="00CB2621"/>
    <w:rsid w:val="00CB291E"/>
    <w:rsid w:val="00CB3C75"/>
    <w:rsid w:val="00CB4C81"/>
    <w:rsid w:val="00CB6347"/>
    <w:rsid w:val="00CB69D0"/>
    <w:rsid w:val="00CC023A"/>
    <w:rsid w:val="00CC0B35"/>
    <w:rsid w:val="00CC0F85"/>
    <w:rsid w:val="00CC1E80"/>
    <w:rsid w:val="00CC25A6"/>
    <w:rsid w:val="00CC300D"/>
    <w:rsid w:val="00CD10C2"/>
    <w:rsid w:val="00CD2F7F"/>
    <w:rsid w:val="00CD3F31"/>
    <w:rsid w:val="00CD4486"/>
    <w:rsid w:val="00CD473B"/>
    <w:rsid w:val="00CD4FD8"/>
    <w:rsid w:val="00CD5213"/>
    <w:rsid w:val="00CD537C"/>
    <w:rsid w:val="00CD6499"/>
    <w:rsid w:val="00CD67A6"/>
    <w:rsid w:val="00CD7B4A"/>
    <w:rsid w:val="00CE3132"/>
    <w:rsid w:val="00CE3DCE"/>
    <w:rsid w:val="00CE4456"/>
    <w:rsid w:val="00CE4605"/>
    <w:rsid w:val="00CE6148"/>
    <w:rsid w:val="00CE62D9"/>
    <w:rsid w:val="00CE6D5C"/>
    <w:rsid w:val="00CF07D6"/>
    <w:rsid w:val="00CF1ADD"/>
    <w:rsid w:val="00CF1DB2"/>
    <w:rsid w:val="00CF1DD2"/>
    <w:rsid w:val="00CF573B"/>
    <w:rsid w:val="00CF57BB"/>
    <w:rsid w:val="00CF587A"/>
    <w:rsid w:val="00CF6654"/>
    <w:rsid w:val="00CF7877"/>
    <w:rsid w:val="00D014FB"/>
    <w:rsid w:val="00D01D15"/>
    <w:rsid w:val="00D01DC4"/>
    <w:rsid w:val="00D022C6"/>
    <w:rsid w:val="00D03892"/>
    <w:rsid w:val="00D03A73"/>
    <w:rsid w:val="00D03D32"/>
    <w:rsid w:val="00D03D51"/>
    <w:rsid w:val="00D03EA1"/>
    <w:rsid w:val="00D0416A"/>
    <w:rsid w:val="00D0459C"/>
    <w:rsid w:val="00D04F47"/>
    <w:rsid w:val="00D05E9F"/>
    <w:rsid w:val="00D068D4"/>
    <w:rsid w:val="00D102B9"/>
    <w:rsid w:val="00D11917"/>
    <w:rsid w:val="00D125B7"/>
    <w:rsid w:val="00D12727"/>
    <w:rsid w:val="00D12C97"/>
    <w:rsid w:val="00D13283"/>
    <w:rsid w:val="00D13F49"/>
    <w:rsid w:val="00D1430D"/>
    <w:rsid w:val="00D14CC3"/>
    <w:rsid w:val="00D150AD"/>
    <w:rsid w:val="00D1704E"/>
    <w:rsid w:val="00D204F8"/>
    <w:rsid w:val="00D2497D"/>
    <w:rsid w:val="00D2593E"/>
    <w:rsid w:val="00D259CB"/>
    <w:rsid w:val="00D26D3A"/>
    <w:rsid w:val="00D27B64"/>
    <w:rsid w:val="00D3086D"/>
    <w:rsid w:val="00D31699"/>
    <w:rsid w:val="00D3177A"/>
    <w:rsid w:val="00D31B9E"/>
    <w:rsid w:val="00D31BD2"/>
    <w:rsid w:val="00D320ED"/>
    <w:rsid w:val="00D3321E"/>
    <w:rsid w:val="00D35092"/>
    <w:rsid w:val="00D359A3"/>
    <w:rsid w:val="00D35B77"/>
    <w:rsid w:val="00D40900"/>
    <w:rsid w:val="00D40B99"/>
    <w:rsid w:val="00D418A5"/>
    <w:rsid w:val="00D448C1"/>
    <w:rsid w:val="00D44F6C"/>
    <w:rsid w:val="00D4607B"/>
    <w:rsid w:val="00D47B9C"/>
    <w:rsid w:val="00D50ED4"/>
    <w:rsid w:val="00D51CD7"/>
    <w:rsid w:val="00D5371A"/>
    <w:rsid w:val="00D572F3"/>
    <w:rsid w:val="00D57AF2"/>
    <w:rsid w:val="00D57FE2"/>
    <w:rsid w:val="00D61BF6"/>
    <w:rsid w:val="00D62AE1"/>
    <w:rsid w:val="00D63039"/>
    <w:rsid w:val="00D64630"/>
    <w:rsid w:val="00D650F9"/>
    <w:rsid w:val="00D6592A"/>
    <w:rsid w:val="00D6602C"/>
    <w:rsid w:val="00D66144"/>
    <w:rsid w:val="00D66835"/>
    <w:rsid w:val="00D67B19"/>
    <w:rsid w:val="00D70A8F"/>
    <w:rsid w:val="00D70AC5"/>
    <w:rsid w:val="00D71451"/>
    <w:rsid w:val="00D7216D"/>
    <w:rsid w:val="00D72CD3"/>
    <w:rsid w:val="00D74712"/>
    <w:rsid w:val="00D7487A"/>
    <w:rsid w:val="00D7677F"/>
    <w:rsid w:val="00D76EFA"/>
    <w:rsid w:val="00D77353"/>
    <w:rsid w:val="00D77B67"/>
    <w:rsid w:val="00D8036A"/>
    <w:rsid w:val="00D80623"/>
    <w:rsid w:val="00D8148F"/>
    <w:rsid w:val="00D81EC6"/>
    <w:rsid w:val="00D8371C"/>
    <w:rsid w:val="00D84286"/>
    <w:rsid w:val="00D847C5"/>
    <w:rsid w:val="00D8487B"/>
    <w:rsid w:val="00D85492"/>
    <w:rsid w:val="00D87B98"/>
    <w:rsid w:val="00D90C63"/>
    <w:rsid w:val="00D90F45"/>
    <w:rsid w:val="00D912A9"/>
    <w:rsid w:val="00D91466"/>
    <w:rsid w:val="00D92160"/>
    <w:rsid w:val="00D92912"/>
    <w:rsid w:val="00D931B5"/>
    <w:rsid w:val="00D932A2"/>
    <w:rsid w:val="00D9362B"/>
    <w:rsid w:val="00D94BC5"/>
    <w:rsid w:val="00D96D1F"/>
    <w:rsid w:val="00DA0B2C"/>
    <w:rsid w:val="00DA116C"/>
    <w:rsid w:val="00DA17ED"/>
    <w:rsid w:val="00DA3BA0"/>
    <w:rsid w:val="00DA5366"/>
    <w:rsid w:val="00DA53D3"/>
    <w:rsid w:val="00DA5885"/>
    <w:rsid w:val="00DA5F23"/>
    <w:rsid w:val="00DB0AFA"/>
    <w:rsid w:val="00DB1308"/>
    <w:rsid w:val="00DB1A94"/>
    <w:rsid w:val="00DB2B5A"/>
    <w:rsid w:val="00DB31EC"/>
    <w:rsid w:val="00DB3293"/>
    <w:rsid w:val="00DB4A58"/>
    <w:rsid w:val="00DB4DC0"/>
    <w:rsid w:val="00DB663D"/>
    <w:rsid w:val="00DB6782"/>
    <w:rsid w:val="00DC020F"/>
    <w:rsid w:val="00DC068A"/>
    <w:rsid w:val="00DC0797"/>
    <w:rsid w:val="00DC0EB5"/>
    <w:rsid w:val="00DC1D6E"/>
    <w:rsid w:val="00DC3BFB"/>
    <w:rsid w:val="00DC4133"/>
    <w:rsid w:val="00DC430F"/>
    <w:rsid w:val="00DC4629"/>
    <w:rsid w:val="00DC5D8E"/>
    <w:rsid w:val="00DC6224"/>
    <w:rsid w:val="00DD005C"/>
    <w:rsid w:val="00DD1EC0"/>
    <w:rsid w:val="00DD2AFC"/>
    <w:rsid w:val="00DD2D5C"/>
    <w:rsid w:val="00DD46B2"/>
    <w:rsid w:val="00DD64E8"/>
    <w:rsid w:val="00DD6EF8"/>
    <w:rsid w:val="00DD759C"/>
    <w:rsid w:val="00DD7669"/>
    <w:rsid w:val="00DE059A"/>
    <w:rsid w:val="00DE336F"/>
    <w:rsid w:val="00DE37E9"/>
    <w:rsid w:val="00DE4026"/>
    <w:rsid w:val="00DE4045"/>
    <w:rsid w:val="00DE46BA"/>
    <w:rsid w:val="00DE596C"/>
    <w:rsid w:val="00DE5C8D"/>
    <w:rsid w:val="00DE646F"/>
    <w:rsid w:val="00DE72A9"/>
    <w:rsid w:val="00DF0593"/>
    <w:rsid w:val="00DF11D0"/>
    <w:rsid w:val="00DF178E"/>
    <w:rsid w:val="00DF1CD5"/>
    <w:rsid w:val="00DF4A83"/>
    <w:rsid w:val="00DF5481"/>
    <w:rsid w:val="00DF6CCD"/>
    <w:rsid w:val="00DF721A"/>
    <w:rsid w:val="00DF771B"/>
    <w:rsid w:val="00E00064"/>
    <w:rsid w:val="00E00EC5"/>
    <w:rsid w:val="00E01963"/>
    <w:rsid w:val="00E01A17"/>
    <w:rsid w:val="00E01E91"/>
    <w:rsid w:val="00E03AF0"/>
    <w:rsid w:val="00E10449"/>
    <w:rsid w:val="00E10991"/>
    <w:rsid w:val="00E10C0C"/>
    <w:rsid w:val="00E12E5E"/>
    <w:rsid w:val="00E12E6D"/>
    <w:rsid w:val="00E13430"/>
    <w:rsid w:val="00E13480"/>
    <w:rsid w:val="00E138B2"/>
    <w:rsid w:val="00E13936"/>
    <w:rsid w:val="00E15A02"/>
    <w:rsid w:val="00E16883"/>
    <w:rsid w:val="00E16CC5"/>
    <w:rsid w:val="00E1705A"/>
    <w:rsid w:val="00E17502"/>
    <w:rsid w:val="00E1760A"/>
    <w:rsid w:val="00E17890"/>
    <w:rsid w:val="00E17CD4"/>
    <w:rsid w:val="00E22542"/>
    <w:rsid w:val="00E22DE1"/>
    <w:rsid w:val="00E23D82"/>
    <w:rsid w:val="00E24EA2"/>
    <w:rsid w:val="00E2685D"/>
    <w:rsid w:val="00E2732F"/>
    <w:rsid w:val="00E302F4"/>
    <w:rsid w:val="00E30362"/>
    <w:rsid w:val="00E30591"/>
    <w:rsid w:val="00E30965"/>
    <w:rsid w:val="00E30A7B"/>
    <w:rsid w:val="00E316C5"/>
    <w:rsid w:val="00E32163"/>
    <w:rsid w:val="00E3585B"/>
    <w:rsid w:val="00E37E7D"/>
    <w:rsid w:val="00E37F39"/>
    <w:rsid w:val="00E4221A"/>
    <w:rsid w:val="00E425C8"/>
    <w:rsid w:val="00E4336C"/>
    <w:rsid w:val="00E43E93"/>
    <w:rsid w:val="00E44B9E"/>
    <w:rsid w:val="00E4586F"/>
    <w:rsid w:val="00E45D24"/>
    <w:rsid w:val="00E4606C"/>
    <w:rsid w:val="00E46558"/>
    <w:rsid w:val="00E470C9"/>
    <w:rsid w:val="00E47BFF"/>
    <w:rsid w:val="00E50F25"/>
    <w:rsid w:val="00E519F1"/>
    <w:rsid w:val="00E51BCF"/>
    <w:rsid w:val="00E5510C"/>
    <w:rsid w:val="00E55784"/>
    <w:rsid w:val="00E60F6C"/>
    <w:rsid w:val="00E61ADB"/>
    <w:rsid w:val="00E662C9"/>
    <w:rsid w:val="00E66DE7"/>
    <w:rsid w:val="00E71036"/>
    <w:rsid w:val="00E713B0"/>
    <w:rsid w:val="00E72689"/>
    <w:rsid w:val="00E74EA0"/>
    <w:rsid w:val="00E75A85"/>
    <w:rsid w:val="00E75E42"/>
    <w:rsid w:val="00E7602E"/>
    <w:rsid w:val="00E76BB2"/>
    <w:rsid w:val="00E76E48"/>
    <w:rsid w:val="00E8003B"/>
    <w:rsid w:val="00E83AC0"/>
    <w:rsid w:val="00E84BB3"/>
    <w:rsid w:val="00E84BFC"/>
    <w:rsid w:val="00E852FE"/>
    <w:rsid w:val="00E87090"/>
    <w:rsid w:val="00E87C28"/>
    <w:rsid w:val="00E91AF6"/>
    <w:rsid w:val="00E92162"/>
    <w:rsid w:val="00E92179"/>
    <w:rsid w:val="00E93101"/>
    <w:rsid w:val="00E93229"/>
    <w:rsid w:val="00E93643"/>
    <w:rsid w:val="00E962ED"/>
    <w:rsid w:val="00E96C09"/>
    <w:rsid w:val="00E9761E"/>
    <w:rsid w:val="00EA08E2"/>
    <w:rsid w:val="00EA0DCE"/>
    <w:rsid w:val="00EA15D3"/>
    <w:rsid w:val="00EA1C09"/>
    <w:rsid w:val="00EA359E"/>
    <w:rsid w:val="00EA4A0E"/>
    <w:rsid w:val="00EA532B"/>
    <w:rsid w:val="00EA605E"/>
    <w:rsid w:val="00EA7189"/>
    <w:rsid w:val="00EA75DE"/>
    <w:rsid w:val="00EB0D55"/>
    <w:rsid w:val="00EB2E26"/>
    <w:rsid w:val="00EB39F5"/>
    <w:rsid w:val="00EB4557"/>
    <w:rsid w:val="00EB5737"/>
    <w:rsid w:val="00EB5CB7"/>
    <w:rsid w:val="00EB61BF"/>
    <w:rsid w:val="00EB6E85"/>
    <w:rsid w:val="00EB7C56"/>
    <w:rsid w:val="00EC0844"/>
    <w:rsid w:val="00EC18A9"/>
    <w:rsid w:val="00EC27D0"/>
    <w:rsid w:val="00EC2980"/>
    <w:rsid w:val="00EC43AB"/>
    <w:rsid w:val="00EC4555"/>
    <w:rsid w:val="00EC7FCD"/>
    <w:rsid w:val="00ED01C9"/>
    <w:rsid w:val="00ED2667"/>
    <w:rsid w:val="00ED2769"/>
    <w:rsid w:val="00ED3A05"/>
    <w:rsid w:val="00ED44E7"/>
    <w:rsid w:val="00ED59D2"/>
    <w:rsid w:val="00ED60D2"/>
    <w:rsid w:val="00ED6ACA"/>
    <w:rsid w:val="00EE09D0"/>
    <w:rsid w:val="00EE0B72"/>
    <w:rsid w:val="00EE2589"/>
    <w:rsid w:val="00EE2C8D"/>
    <w:rsid w:val="00EE2EEE"/>
    <w:rsid w:val="00EE321E"/>
    <w:rsid w:val="00EE3442"/>
    <w:rsid w:val="00EE3AE0"/>
    <w:rsid w:val="00EE4CD9"/>
    <w:rsid w:val="00EE57BB"/>
    <w:rsid w:val="00EE69F5"/>
    <w:rsid w:val="00EE7D2F"/>
    <w:rsid w:val="00EF1112"/>
    <w:rsid w:val="00EF274A"/>
    <w:rsid w:val="00EF286D"/>
    <w:rsid w:val="00EF29E7"/>
    <w:rsid w:val="00EF2C71"/>
    <w:rsid w:val="00EF463F"/>
    <w:rsid w:val="00EF5F32"/>
    <w:rsid w:val="00EF721D"/>
    <w:rsid w:val="00F010C4"/>
    <w:rsid w:val="00F01532"/>
    <w:rsid w:val="00F01D6F"/>
    <w:rsid w:val="00F022FE"/>
    <w:rsid w:val="00F02D2E"/>
    <w:rsid w:val="00F03127"/>
    <w:rsid w:val="00F0368A"/>
    <w:rsid w:val="00F0475C"/>
    <w:rsid w:val="00F05B60"/>
    <w:rsid w:val="00F07A0B"/>
    <w:rsid w:val="00F07E91"/>
    <w:rsid w:val="00F07F50"/>
    <w:rsid w:val="00F107FD"/>
    <w:rsid w:val="00F10C12"/>
    <w:rsid w:val="00F12F79"/>
    <w:rsid w:val="00F14BE2"/>
    <w:rsid w:val="00F16882"/>
    <w:rsid w:val="00F17393"/>
    <w:rsid w:val="00F20701"/>
    <w:rsid w:val="00F20EC8"/>
    <w:rsid w:val="00F2165C"/>
    <w:rsid w:val="00F22180"/>
    <w:rsid w:val="00F23EA2"/>
    <w:rsid w:val="00F24608"/>
    <w:rsid w:val="00F250AB"/>
    <w:rsid w:val="00F25D2D"/>
    <w:rsid w:val="00F2603D"/>
    <w:rsid w:val="00F26492"/>
    <w:rsid w:val="00F265B0"/>
    <w:rsid w:val="00F26B5B"/>
    <w:rsid w:val="00F26B88"/>
    <w:rsid w:val="00F32000"/>
    <w:rsid w:val="00F33857"/>
    <w:rsid w:val="00F34CBC"/>
    <w:rsid w:val="00F35432"/>
    <w:rsid w:val="00F35D44"/>
    <w:rsid w:val="00F36EB0"/>
    <w:rsid w:val="00F370C8"/>
    <w:rsid w:val="00F40DFE"/>
    <w:rsid w:val="00F4262B"/>
    <w:rsid w:val="00F43674"/>
    <w:rsid w:val="00F464E9"/>
    <w:rsid w:val="00F466BA"/>
    <w:rsid w:val="00F474AD"/>
    <w:rsid w:val="00F510B7"/>
    <w:rsid w:val="00F515AB"/>
    <w:rsid w:val="00F51896"/>
    <w:rsid w:val="00F533F8"/>
    <w:rsid w:val="00F54217"/>
    <w:rsid w:val="00F55DD7"/>
    <w:rsid w:val="00F57C3A"/>
    <w:rsid w:val="00F60984"/>
    <w:rsid w:val="00F60A64"/>
    <w:rsid w:val="00F614C7"/>
    <w:rsid w:val="00F658BD"/>
    <w:rsid w:val="00F65C41"/>
    <w:rsid w:val="00F66907"/>
    <w:rsid w:val="00F67005"/>
    <w:rsid w:val="00F6724A"/>
    <w:rsid w:val="00F67359"/>
    <w:rsid w:val="00F67857"/>
    <w:rsid w:val="00F7098F"/>
    <w:rsid w:val="00F7145B"/>
    <w:rsid w:val="00F72D59"/>
    <w:rsid w:val="00F7314F"/>
    <w:rsid w:val="00F73BED"/>
    <w:rsid w:val="00F77535"/>
    <w:rsid w:val="00F776EE"/>
    <w:rsid w:val="00F77A87"/>
    <w:rsid w:val="00F77D6F"/>
    <w:rsid w:val="00F80DB1"/>
    <w:rsid w:val="00F8132E"/>
    <w:rsid w:val="00F81490"/>
    <w:rsid w:val="00F81531"/>
    <w:rsid w:val="00F86C00"/>
    <w:rsid w:val="00F870A6"/>
    <w:rsid w:val="00F920F7"/>
    <w:rsid w:val="00F953BF"/>
    <w:rsid w:val="00F95C26"/>
    <w:rsid w:val="00F95ED9"/>
    <w:rsid w:val="00F96129"/>
    <w:rsid w:val="00F96885"/>
    <w:rsid w:val="00F975E5"/>
    <w:rsid w:val="00FA0C5B"/>
    <w:rsid w:val="00FA167C"/>
    <w:rsid w:val="00FA1879"/>
    <w:rsid w:val="00FA1FEC"/>
    <w:rsid w:val="00FA20E2"/>
    <w:rsid w:val="00FA2344"/>
    <w:rsid w:val="00FA3024"/>
    <w:rsid w:val="00FA37B1"/>
    <w:rsid w:val="00FA3AF9"/>
    <w:rsid w:val="00FA5C91"/>
    <w:rsid w:val="00FA7C52"/>
    <w:rsid w:val="00FB11D5"/>
    <w:rsid w:val="00FB2035"/>
    <w:rsid w:val="00FB36B6"/>
    <w:rsid w:val="00FB47FC"/>
    <w:rsid w:val="00FB64D7"/>
    <w:rsid w:val="00FB7C28"/>
    <w:rsid w:val="00FB7CE4"/>
    <w:rsid w:val="00FC021E"/>
    <w:rsid w:val="00FC1296"/>
    <w:rsid w:val="00FC19EB"/>
    <w:rsid w:val="00FC1F17"/>
    <w:rsid w:val="00FC2BA6"/>
    <w:rsid w:val="00FC2E9C"/>
    <w:rsid w:val="00FC32FE"/>
    <w:rsid w:val="00FC39E0"/>
    <w:rsid w:val="00FC41A5"/>
    <w:rsid w:val="00FC41BC"/>
    <w:rsid w:val="00FC4A53"/>
    <w:rsid w:val="00FC5498"/>
    <w:rsid w:val="00FC60BE"/>
    <w:rsid w:val="00FC66F9"/>
    <w:rsid w:val="00FC6E62"/>
    <w:rsid w:val="00FD02CA"/>
    <w:rsid w:val="00FD0B99"/>
    <w:rsid w:val="00FD1F8D"/>
    <w:rsid w:val="00FD46C9"/>
    <w:rsid w:val="00FD4889"/>
    <w:rsid w:val="00FD61D6"/>
    <w:rsid w:val="00FD791F"/>
    <w:rsid w:val="00FE00D2"/>
    <w:rsid w:val="00FE029E"/>
    <w:rsid w:val="00FE08D0"/>
    <w:rsid w:val="00FE0E60"/>
    <w:rsid w:val="00FE2183"/>
    <w:rsid w:val="00FE23C9"/>
    <w:rsid w:val="00FE6363"/>
    <w:rsid w:val="00FE7BBA"/>
    <w:rsid w:val="00FF01E6"/>
    <w:rsid w:val="00FF27F3"/>
    <w:rsid w:val="00FF2F9F"/>
    <w:rsid w:val="00FF3EF7"/>
    <w:rsid w:val="00FF4F36"/>
    <w:rsid w:val="00FF514C"/>
    <w:rsid w:val="00FF6F1E"/>
    <w:rsid w:val="00FF744D"/>
    <w:rsid w:val="00FF74D7"/>
    <w:rsid w:val="00FF7622"/>
    <w:rsid w:val="00F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4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54C9"/>
    <w:pPr>
      <w:tabs>
        <w:tab w:val="center" w:pos="4320"/>
        <w:tab w:val="right" w:pos="8640"/>
      </w:tabs>
    </w:pPr>
  </w:style>
  <w:style w:type="character" w:styleId="Hyperlink">
    <w:name w:val="Hyperlink"/>
    <w:rsid w:val="006954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3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4BAF"/>
  </w:style>
  <w:style w:type="character" w:customStyle="1" w:styleId="yshortcuts">
    <w:name w:val="yshortcuts"/>
    <w:basedOn w:val="DefaultParagraphFont"/>
    <w:rsid w:val="001F4BAF"/>
  </w:style>
  <w:style w:type="paragraph" w:styleId="NoSpacing">
    <w:name w:val="No Spacing"/>
    <w:uiPriority w:val="1"/>
    <w:qFormat/>
    <w:rsid w:val="000A0F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3C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43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4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54C9"/>
    <w:pPr>
      <w:tabs>
        <w:tab w:val="center" w:pos="4320"/>
        <w:tab w:val="right" w:pos="8640"/>
      </w:tabs>
    </w:pPr>
  </w:style>
  <w:style w:type="character" w:styleId="Hyperlink">
    <w:name w:val="Hyperlink"/>
    <w:rsid w:val="006954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3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4BAF"/>
  </w:style>
  <w:style w:type="character" w:customStyle="1" w:styleId="yshortcuts">
    <w:name w:val="yshortcuts"/>
    <w:basedOn w:val="DefaultParagraphFont"/>
    <w:rsid w:val="001F4BAF"/>
  </w:style>
  <w:style w:type="paragraph" w:styleId="NoSpacing">
    <w:name w:val="No Spacing"/>
    <w:uiPriority w:val="1"/>
    <w:qFormat/>
    <w:rsid w:val="000A0F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3C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43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0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oug@dmot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zingfacts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cccsd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outube.com/cccsd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rterville%20SDA\Documents\Weekly%20News%20.doc%20Feb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39BC9-795D-494A-B72C-FBEB60055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 .doc Feb 1.dot</Template>
  <TotalTime>132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26, 2011</vt:lpstr>
    </vt:vector>
  </TitlesOfParts>
  <Company>Hewlett-Packard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26, 2011</dc:title>
  <dc:creator>Porterville SDA</dc:creator>
  <cp:lastModifiedBy>Doug</cp:lastModifiedBy>
  <cp:revision>6</cp:revision>
  <cp:lastPrinted>2015-01-08T19:02:00Z</cp:lastPrinted>
  <dcterms:created xsi:type="dcterms:W3CDTF">2020-10-29T22:12:00Z</dcterms:created>
  <dcterms:modified xsi:type="dcterms:W3CDTF">2020-10-30T00:21:00Z</dcterms:modified>
</cp:coreProperties>
</file>